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287C" w:rsidRPr="002A06AB" w:rsidRDefault="004B287C" w:rsidP="004B287C">
      <w:pPr>
        <w:spacing w:before="120" w:after="120" w:line="560" w:lineRule="atLeast"/>
        <w:jc w:val="center"/>
        <w:rPr>
          <w:rFonts w:eastAsia="方正小标宋简体"/>
          <w:color w:val="FF0000"/>
          <w:sz w:val="90"/>
          <w:szCs w:val="90"/>
        </w:rPr>
      </w:pPr>
      <w:r w:rsidRPr="002A06AB">
        <w:rPr>
          <w:rFonts w:eastAsia="方正小标宋简体"/>
          <w:color w:val="FF0000"/>
          <w:sz w:val="90"/>
          <w:szCs w:val="90"/>
        </w:rPr>
        <w:t>中山大学教务部</w:t>
      </w:r>
    </w:p>
    <w:p w:rsidR="00436D35" w:rsidRDefault="00BE348A" w:rsidP="00360996">
      <w:pPr>
        <w:spacing w:line="560" w:lineRule="exact"/>
        <w:jc w:val="right"/>
        <w:rPr>
          <w:rFonts w:eastAsia="黑体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-229870</wp:posOffset>
                </wp:positionH>
                <wp:positionV relativeFrom="paragraph">
                  <wp:posOffset>5080</wp:posOffset>
                </wp:positionV>
                <wp:extent cx="6155055" cy="50800"/>
                <wp:effectExtent l="0" t="19050" r="17145" b="6350"/>
                <wp:wrapNone/>
                <wp:docPr id="8" name="组合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5055" cy="50800"/>
                          <a:chOff x="1238" y="3498"/>
                          <a:chExt cx="9693" cy="80"/>
                        </a:xfrm>
                      </wpg:grpSpPr>
                      <wps:wsp>
                        <wps:cNvPr id="9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238" y="3498"/>
                            <a:ext cx="9693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238" y="3578"/>
                            <a:ext cx="96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7F317" id="组合 8" o:spid="_x0000_s1026" style="position:absolute;left:0;text-align:left;margin-left:-18.1pt;margin-top:.4pt;width:484.65pt;height:4pt;z-index:251688960" coordorigin="1238,3498" coordsize="9693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">
                <v:line id="Line 3" o:spid="_x0000_s1027" style="position:absolute;visibility:visible;mso-wrap-style:square" from="1238,3498" to="10931,3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" strokecolor="red" strokeweight="2.25pt"/>
                <v:line id="Line 4" o:spid="_x0000_s1028" style="position:absolute;visibility:visible;mso-wrap-style:square" from="1238,3578" to="10931,3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" strokecolor="red"/>
              </v:group>
            </w:pict>
          </mc:Fallback>
        </mc:AlternateContent>
      </w:r>
      <w:r w:rsidR="004B287C" w:rsidRPr="002A06AB">
        <w:t xml:space="preserve">    </w:t>
      </w:r>
      <w:r w:rsidR="00360996" w:rsidRPr="001A79B8">
        <w:rPr>
          <w:rFonts w:hint="eastAsia"/>
        </w:rPr>
        <w:t>教务〔</w:t>
      </w:r>
      <w:r w:rsidR="00360996">
        <w:rPr>
          <w:rFonts w:hint="eastAsia"/>
        </w:rPr>
        <w:t>20</w:t>
      </w:r>
      <w:r w:rsidR="00982C19">
        <w:t>20</w:t>
      </w:r>
      <w:r w:rsidR="00360996" w:rsidRPr="001A79B8">
        <w:rPr>
          <w:rFonts w:hint="eastAsia"/>
        </w:rPr>
        <w:t>〕号</w:t>
      </w:r>
    </w:p>
    <w:p w:rsidR="00436D35" w:rsidRPr="000726D2" w:rsidRDefault="00436D35">
      <w:pPr>
        <w:rPr>
          <w:rFonts w:eastAsia="黑体"/>
        </w:rPr>
      </w:pPr>
    </w:p>
    <w:p w:rsidR="00436D35" w:rsidRDefault="004B287C" w:rsidP="004B287C">
      <w:pPr>
        <w:adjustRightInd/>
        <w:snapToGrid/>
        <w:spacing w:line="560" w:lineRule="exact"/>
        <w:jc w:val="center"/>
        <w:rPr>
          <w:rFonts w:ascii="方正小标宋简体" w:eastAsia="方正小标宋简体" w:hAnsi="华文中宋" w:cs="Times New Roman"/>
          <w:spacing w:val="-4"/>
          <w:sz w:val="44"/>
          <w:szCs w:val="44"/>
        </w:rPr>
      </w:pPr>
      <w:r>
        <w:rPr>
          <w:rFonts w:ascii="方正小标宋简体" w:eastAsia="方正小标宋简体" w:hAnsi="华文中宋" w:cs="Times New Roman" w:hint="eastAsia"/>
          <w:spacing w:val="-4"/>
          <w:sz w:val="44"/>
          <w:szCs w:val="44"/>
        </w:rPr>
        <w:t>教务部</w:t>
      </w:r>
      <w:r w:rsidR="00201CE1">
        <w:rPr>
          <w:rFonts w:ascii="方正小标宋简体" w:eastAsia="方正小标宋简体" w:hAnsi="华文中宋" w:cs="Times New Roman" w:hint="eastAsia"/>
          <w:spacing w:val="-4"/>
          <w:sz w:val="44"/>
          <w:szCs w:val="44"/>
        </w:rPr>
        <w:t>关于开展</w:t>
      </w:r>
      <w:r w:rsidR="000D472B">
        <w:rPr>
          <w:rFonts w:ascii="方正小标宋简体" w:eastAsia="方正小标宋简体" w:hAnsi="华文中宋" w:cs="Times New Roman" w:hint="eastAsia"/>
          <w:spacing w:val="-4"/>
          <w:sz w:val="44"/>
          <w:szCs w:val="44"/>
        </w:rPr>
        <w:t>教师</w:t>
      </w:r>
      <w:r w:rsidR="002E41EC">
        <w:rPr>
          <w:rFonts w:ascii="方正小标宋简体" w:eastAsia="方正小标宋简体" w:hAnsi="华文中宋" w:cs="Times New Roman" w:hint="eastAsia"/>
          <w:spacing w:val="-4"/>
          <w:sz w:val="44"/>
          <w:szCs w:val="44"/>
        </w:rPr>
        <w:t>“思想政治</w:t>
      </w:r>
      <w:r w:rsidR="004648DD">
        <w:rPr>
          <w:rFonts w:ascii="方正小标宋简体" w:eastAsia="方正小标宋简体" w:hAnsi="华文中宋" w:cs="Times New Roman" w:hint="eastAsia"/>
          <w:spacing w:val="-4"/>
          <w:sz w:val="44"/>
          <w:szCs w:val="44"/>
        </w:rPr>
        <w:t>和</w:t>
      </w:r>
      <w:r w:rsidR="002E41EC">
        <w:rPr>
          <w:rFonts w:ascii="方正小标宋简体" w:eastAsia="方正小标宋简体" w:hAnsi="华文中宋" w:cs="Times New Roman" w:hint="eastAsia"/>
          <w:spacing w:val="-4"/>
          <w:sz w:val="44"/>
          <w:szCs w:val="44"/>
        </w:rPr>
        <w:t>师德师风建设”</w:t>
      </w:r>
      <w:r w:rsidR="00982C19">
        <w:rPr>
          <w:rFonts w:ascii="方正小标宋简体" w:eastAsia="方正小标宋简体" w:hAnsi="华文中宋" w:cs="Times New Roman" w:hint="eastAsia"/>
          <w:spacing w:val="-4"/>
          <w:sz w:val="44"/>
          <w:szCs w:val="44"/>
        </w:rPr>
        <w:t>专题培训</w:t>
      </w:r>
      <w:r w:rsidR="00350450">
        <w:rPr>
          <w:rFonts w:ascii="方正小标宋简体" w:eastAsia="方正小标宋简体" w:hAnsi="华文中宋" w:cs="Times New Roman" w:hint="eastAsia"/>
          <w:spacing w:val="-4"/>
          <w:sz w:val="44"/>
          <w:szCs w:val="44"/>
        </w:rPr>
        <w:t>的通知</w:t>
      </w:r>
    </w:p>
    <w:p w:rsidR="00436D35" w:rsidRPr="002E41EC" w:rsidRDefault="00436D35">
      <w:pPr>
        <w:spacing w:line="540" w:lineRule="exact"/>
        <w:jc w:val="both"/>
        <w:rPr>
          <w:rFonts w:cs="Times New Roman"/>
          <w:kern w:val="0"/>
          <w:szCs w:val="32"/>
        </w:rPr>
      </w:pPr>
    </w:p>
    <w:p w:rsidR="00436D35" w:rsidRDefault="00350450">
      <w:pPr>
        <w:spacing w:line="560" w:lineRule="exact"/>
        <w:rPr>
          <w:rFonts w:ascii="仿宋_GB2312" w:hAnsi="仿宋" w:cs="Times New Roman"/>
          <w:szCs w:val="32"/>
        </w:rPr>
      </w:pPr>
      <w:r>
        <w:rPr>
          <w:rFonts w:ascii="仿宋_GB2312" w:hAnsi="仿宋" w:cs="Times New Roman" w:hint="eastAsia"/>
          <w:szCs w:val="32"/>
        </w:rPr>
        <w:t>各学院、直属系，各附属医院：</w:t>
      </w:r>
    </w:p>
    <w:p w:rsidR="00436D35" w:rsidRDefault="001A733F">
      <w:pPr>
        <w:adjustRightInd/>
        <w:snapToGrid/>
        <w:spacing w:line="560" w:lineRule="exact"/>
        <w:ind w:firstLine="563"/>
        <w:jc w:val="both"/>
        <w:rPr>
          <w:rFonts w:ascii="仿宋_GB2312" w:hAnsi="仿宋" w:cs="Times New Roman"/>
          <w:szCs w:val="32"/>
        </w:rPr>
      </w:pPr>
      <w:r w:rsidRPr="001A733F">
        <w:rPr>
          <w:rFonts w:ascii="仿宋_GB2312" w:hint="eastAsia"/>
        </w:rPr>
        <w:t>为深入贯彻落</w:t>
      </w:r>
      <w:proofErr w:type="gramStart"/>
      <w:r w:rsidRPr="001A733F">
        <w:rPr>
          <w:rFonts w:ascii="仿宋_GB2312" w:hint="eastAsia"/>
        </w:rPr>
        <w:t>实习近</w:t>
      </w:r>
      <w:proofErr w:type="gramEnd"/>
      <w:r w:rsidRPr="001A733F">
        <w:rPr>
          <w:rFonts w:ascii="仿宋_GB2312" w:hint="eastAsia"/>
        </w:rPr>
        <w:t>平新时代中国特色社会主义思想</w:t>
      </w:r>
      <w:r>
        <w:rPr>
          <w:rFonts w:ascii="仿宋_GB2312" w:hint="eastAsia"/>
        </w:rPr>
        <w:t>和</w:t>
      </w:r>
      <w:r w:rsidRPr="001A733F">
        <w:rPr>
          <w:rFonts w:ascii="仿宋_GB2312" w:hint="eastAsia"/>
        </w:rPr>
        <w:t>全国教育大会精神，</w:t>
      </w:r>
      <w:r w:rsidR="00737A0D">
        <w:rPr>
          <w:rFonts w:ascii="仿宋_GB2312" w:hint="eastAsia"/>
        </w:rPr>
        <w:t>全面加强教师队伍思想政治和师德师风建设，</w:t>
      </w:r>
      <w:r w:rsidR="002E41EC" w:rsidRPr="001A733F">
        <w:rPr>
          <w:rFonts w:ascii="仿宋_GB2312" w:hint="eastAsia"/>
        </w:rPr>
        <w:t>落实立德树人根本任务，</w:t>
      </w:r>
      <w:r w:rsidR="004648DD">
        <w:rPr>
          <w:rFonts w:hint="eastAsia"/>
        </w:rPr>
        <w:t>把思想政治教育贯穿人才培养体系，全面推进学校</w:t>
      </w:r>
      <w:proofErr w:type="gramStart"/>
      <w:r w:rsidR="004648DD">
        <w:rPr>
          <w:rFonts w:hint="eastAsia"/>
        </w:rPr>
        <w:t>课程思政建设</w:t>
      </w:r>
      <w:proofErr w:type="gramEnd"/>
      <w:r w:rsidR="004648DD">
        <w:rPr>
          <w:rFonts w:hint="eastAsia"/>
        </w:rPr>
        <w:t>。</w:t>
      </w:r>
      <w:r>
        <w:rPr>
          <w:rFonts w:ascii="仿宋_GB2312" w:hint="eastAsia"/>
        </w:rPr>
        <w:t>结合</w:t>
      </w:r>
      <w:r w:rsidR="002029B3">
        <w:rPr>
          <w:rFonts w:ascii="仿宋_GB2312" w:hint="eastAsia"/>
        </w:rPr>
        <w:t>我校</w:t>
      </w:r>
      <w:r w:rsidR="00F835BD">
        <w:rPr>
          <w:rFonts w:ascii="仿宋_GB2312" w:hint="eastAsia"/>
        </w:rPr>
        <w:t>党委</w:t>
      </w:r>
      <w:r w:rsidRPr="001A733F">
        <w:rPr>
          <w:rFonts w:ascii="仿宋_GB2312" w:hint="eastAsia"/>
        </w:rPr>
        <w:t>“师德建设主题教育月”活动</w:t>
      </w:r>
      <w:r>
        <w:rPr>
          <w:rFonts w:ascii="仿宋_GB2312" w:hint="eastAsia"/>
        </w:rPr>
        <w:t>，</w:t>
      </w:r>
      <w:r w:rsidR="000F0D2F">
        <w:rPr>
          <w:rFonts w:ascii="仿宋_GB2312" w:hint="eastAsia"/>
        </w:rPr>
        <w:t>教务部</w:t>
      </w:r>
      <w:r w:rsidR="00D430DB">
        <w:rPr>
          <w:rFonts w:ascii="仿宋_GB2312" w:hint="eastAsia"/>
        </w:rPr>
        <w:t>、</w:t>
      </w:r>
      <w:r w:rsidR="002E41EC">
        <w:rPr>
          <w:rFonts w:ascii="仿宋_GB2312" w:hint="eastAsia"/>
        </w:rPr>
        <w:t>党委教师工作部</w:t>
      </w:r>
      <w:r w:rsidR="00D430DB">
        <w:rPr>
          <w:rFonts w:ascii="仿宋_GB2312" w:hint="eastAsia"/>
        </w:rPr>
        <w:t>联合</w:t>
      </w:r>
      <w:r w:rsidR="00BE348A">
        <w:rPr>
          <w:rFonts w:ascii="仿宋_GB2312" w:hint="eastAsia"/>
        </w:rPr>
        <w:t>开展</w:t>
      </w:r>
      <w:r w:rsidR="000D472B">
        <w:rPr>
          <w:rFonts w:ascii="仿宋_GB2312" w:hint="eastAsia"/>
        </w:rPr>
        <w:t>教师</w:t>
      </w:r>
      <w:r w:rsidR="002E41EC">
        <w:rPr>
          <w:rFonts w:ascii="仿宋_GB2312" w:hint="eastAsia"/>
        </w:rPr>
        <w:t>“思想政治</w:t>
      </w:r>
      <w:r w:rsidR="004648DD">
        <w:rPr>
          <w:rFonts w:ascii="仿宋_GB2312" w:hint="eastAsia"/>
        </w:rPr>
        <w:t>和</w:t>
      </w:r>
      <w:r w:rsidRPr="001A733F">
        <w:rPr>
          <w:rFonts w:ascii="仿宋_GB2312" w:hint="eastAsia"/>
        </w:rPr>
        <w:t>师德师风建设”专题培训。</w:t>
      </w:r>
      <w:r w:rsidR="00350450">
        <w:rPr>
          <w:rFonts w:ascii="仿宋_GB2312" w:hint="eastAsia"/>
        </w:rPr>
        <w:t>现将活动有关事宜通知如下</w:t>
      </w:r>
      <w:r w:rsidR="00350450">
        <w:rPr>
          <w:rFonts w:ascii="仿宋_GB2312" w:hAnsi="仿宋" w:cs="Times New Roman" w:hint="eastAsia"/>
          <w:szCs w:val="32"/>
        </w:rPr>
        <w:t>：</w:t>
      </w:r>
    </w:p>
    <w:p w:rsidR="001A733F" w:rsidRPr="002B470E" w:rsidRDefault="001A733F" w:rsidP="001A733F">
      <w:pPr>
        <w:adjustRightInd/>
        <w:snapToGrid/>
        <w:spacing w:line="560" w:lineRule="exact"/>
        <w:ind w:firstLine="563"/>
        <w:jc w:val="both"/>
        <w:rPr>
          <w:rFonts w:ascii="黑体" w:eastAsia="黑体" w:hAnsi="黑体" w:cs="Times New Roman"/>
          <w:szCs w:val="32"/>
        </w:rPr>
      </w:pPr>
      <w:r w:rsidRPr="002B470E">
        <w:rPr>
          <w:rFonts w:ascii="黑体" w:eastAsia="黑体" w:hAnsi="黑体" w:cs="Times New Roman" w:hint="eastAsia"/>
          <w:szCs w:val="32"/>
        </w:rPr>
        <w:t>一、培训安排</w:t>
      </w:r>
    </w:p>
    <w:p w:rsidR="001A733F" w:rsidRPr="001A733F" w:rsidRDefault="001A733F" w:rsidP="001A733F">
      <w:pPr>
        <w:adjustRightInd/>
        <w:snapToGrid/>
        <w:spacing w:line="560" w:lineRule="exact"/>
        <w:ind w:firstLine="563"/>
        <w:jc w:val="both"/>
        <w:rPr>
          <w:rFonts w:ascii="仿宋_GB2312" w:hAnsi="仿宋" w:cs="Times New Roman"/>
          <w:szCs w:val="32"/>
        </w:rPr>
      </w:pPr>
      <w:r>
        <w:rPr>
          <w:rFonts w:ascii="仿宋_GB2312" w:hAnsi="仿宋" w:cs="Times New Roman" w:hint="eastAsia"/>
          <w:szCs w:val="32"/>
        </w:rPr>
        <w:t>培训</w:t>
      </w:r>
      <w:r w:rsidRPr="001A733F">
        <w:rPr>
          <w:rFonts w:ascii="仿宋_GB2312" w:hAnsi="仿宋" w:cs="Times New Roman" w:hint="eastAsia"/>
          <w:szCs w:val="32"/>
        </w:rPr>
        <w:t>时间：2020年</w:t>
      </w:r>
      <w:r>
        <w:rPr>
          <w:rFonts w:ascii="仿宋_GB2312" w:hAnsi="仿宋" w:cs="Times New Roman"/>
          <w:szCs w:val="32"/>
        </w:rPr>
        <w:t>10</w:t>
      </w:r>
      <w:r>
        <w:rPr>
          <w:rFonts w:ascii="仿宋_GB2312" w:hAnsi="仿宋" w:cs="Times New Roman" w:hint="eastAsia"/>
          <w:szCs w:val="32"/>
        </w:rPr>
        <w:t>月</w:t>
      </w:r>
      <w:r w:rsidR="002E41EC">
        <w:rPr>
          <w:rFonts w:ascii="仿宋_GB2312" w:hAnsi="仿宋" w:cs="Times New Roman" w:hint="eastAsia"/>
          <w:szCs w:val="32"/>
        </w:rPr>
        <w:t>-</w:t>
      </w:r>
      <w:r w:rsidR="002E41EC">
        <w:rPr>
          <w:rFonts w:ascii="仿宋_GB2312" w:hAnsi="仿宋" w:cs="Times New Roman"/>
          <w:szCs w:val="32"/>
        </w:rPr>
        <w:t>11</w:t>
      </w:r>
      <w:r w:rsidR="002E41EC">
        <w:rPr>
          <w:rFonts w:ascii="仿宋_GB2312" w:hAnsi="仿宋" w:cs="Times New Roman" w:hint="eastAsia"/>
          <w:szCs w:val="32"/>
        </w:rPr>
        <w:t>月</w:t>
      </w:r>
    </w:p>
    <w:p w:rsidR="001A733F" w:rsidRPr="001A733F" w:rsidRDefault="00BE348A" w:rsidP="001A733F">
      <w:pPr>
        <w:adjustRightInd/>
        <w:snapToGrid/>
        <w:spacing w:line="560" w:lineRule="exact"/>
        <w:ind w:firstLine="563"/>
        <w:jc w:val="both"/>
        <w:rPr>
          <w:rFonts w:ascii="仿宋_GB2312" w:hAnsi="仿宋" w:cs="Times New Roman"/>
          <w:szCs w:val="32"/>
        </w:rPr>
      </w:pPr>
      <w:r>
        <w:rPr>
          <w:rFonts w:ascii="仿宋_GB2312" w:hAnsi="仿宋" w:cs="Times New Roman" w:hint="eastAsia"/>
          <w:szCs w:val="32"/>
        </w:rPr>
        <w:t>线下</w:t>
      </w:r>
      <w:r w:rsidR="001A733F">
        <w:rPr>
          <w:rFonts w:ascii="仿宋_GB2312" w:hAnsi="仿宋" w:cs="Times New Roman" w:hint="eastAsia"/>
          <w:szCs w:val="32"/>
        </w:rPr>
        <w:t>培训地点：广州校区南</w:t>
      </w:r>
      <w:r w:rsidR="001A733F" w:rsidRPr="001A733F">
        <w:rPr>
          <w:rFonts w:ascii="仿宋_GB2312" w:hAnsi="仿宋" w:cs="Times New Roman" w:hint="eastAsia"/>
          <w:szCs w:val="32"/>
        </w:rPr>
        <w:t>校园</w:t>
      </w:r>
      <w:r w:rsidR="001A733F">
        <w:rPr>
          <w:rFonts w:ascii="仿宋_GB2312" w:hAnsi="仿宋" w:cs="Times New Roman" w:hint="eastAsia"/>
          <w:szCs w:val="32"/>
        </w:rPr>
        <w:t>教务</w:t>
      </w:r>
      <w:proofErr w:type="gramStart"/>
      <w:r w:rsidR="001A733F">
        <w:rPr>
          <w:rFonts w:ascii="仿宋_GB2312" w:hAnsi="仿宋" w:cs="Times New Roman" w:hint="eastAsia"/>
          <w:szCs w:val="32"/>
        </w:rPr>
        <w:t>部教师</w:t>
      </w:r>
      <w:proofErr w:type="gramEnd"/>
      <w:r w:rsidR="001A733F">
        <w:rPr>
          <w:rFonts w:ascii="仿宋_GB2312" w:hAnsi="仿宋" w:cs="Times New Roman" w:hint="eastAsia"/>
          <w:szCs w:val="32"/>
        </w:rPr>
        <w:t>发展中心</w:t>
      </w:r>
      <w:r w:rsidR="001A733F">
        <w:rPr>
          <w:rFonts w:ascii="仿宋_GB2312" w:hAnsi="仿宋" w:cs="Times New Roman"/>
          <w:szCs w:val="32"/>
        </w:rPr>
        <w:t>1</w:t>
      </w:r>
      <w:r w:rsidR="001A733F" w:rsidRPr="001A733F">
        <w:rPr>
          <w:rFonts w:ascii="仿宋_GB2312" w:hAnsi="仿宋" w:cs="Times New Roman" w:hint="eastAsia"/>
          <w:szCs w:val="32"/>
        </w:rPr>
        <w:t>01</w:t>
      </w:r>
    </w:p>
    <w:p w:rsidR="001A733F" w:rsidRPr="001A733F" w:rsidRDefault="00914935" w:rsidP="001A733F">
      <w:pPr>
        <w:adjustRightInd/>
        <w:snapToGrid/>
        <w:spacing w:line="560" w:lineRule="exact"/>
        <w:ind w:firstLine="563"/>
        <w:jc w:val="both"/>
        <w:rPr>
          <w:rFonts w:ascii="仿宋_GB2312" w:hAnsi="仿宋" w:cs="Times New Roman"/>
          <w:szCs w:val="32"/>
        </w:rPr>
      </w:pPr>
      <w:r>
        <w:rPr>
          <w:rFonts w:ascii="仿宋_GB2312" w:hAnsi="仿宋" w:cs="Times New Roman" w:hint="eastAsia"/>
          <w:szCs w:val="32"/>
        </w:rPr>
        <w:t>培训采用线上线下相结合的形式进行，</w:t>
      </w:r>
      <w:r w:rsidR="001A733F" w:rsidRPr="001A733F">
        <w:rPr>
          <w:rFonts w:ascii="仿宋_GB2312" w:hAnsi="仿宋" w:cs="Times New Roman" w:hint="eastAsia"/>
          <w:szCs w:val="32"/>
        </w:rPr>
        <w:t>广州校区参训教师</w:t>
      </w:r>
      <w:r>
        <w:rPr>
          <w:rFonts w:ascii="仿宋_GB2312" w:hAnsi="仿宋" w:cs="Times New Roman" w:hint="eastAsia"/>
          <w:szCs w:val="32"/>
        </w:rPr>
        <w:t>参加</w:t>
      </w:r>
      <w:r w:rsidR="001A733F" w:rsidRPr="001A733F">
        <w:rPr>
          <w:rFonts w:ascii="仿宋_GB2312" w:hAnsi="仿宋" w:cs="Times New Roman" w:hint="eastAsia"/>
          <w:szCs w:val="32"/>
        </w:rPr>
        <w:t>线下现场培训，</w:t>
      </w:r>
      <w:r w:rsidR="001A733F">
        <w:rPr>
          <w:rFonts w:ascii="仿宋_GB2312" w:hAnsi="仿宋" w:cs="Times New Roman" w:hint="eastAsia"/>
          <w:szCs w:val="32"/>
        </w:rPr>
        <w:t>珠海、深圳校区及附属医院</w:t>
      </w:r>
      <w:r w:rsidR="00BE348A">
        <w:rPr>
          <w:rFonts w:ascii="仿宋_GB2312" w:hAnsi="仿宋" w:cs="Times New Roman" w:hint="eastAsia"/>
          <w:szCs w:val="32"/>
        </w:rPr>
        <w:t>等</w:t>
      </w:r>
      <w:r w:rsidR="001A733F" w:rsidRPr="001A733F">
        <w:rPr>
          <w:rFonts w:ascii="仿宋_GB2312" w:hAnsi="仿宋" w:cs="Times New Roman" w:hint="eastAsia"/>
          <w:szCs w:val="32"/>
        </w:rPr>
        <w:t>参训教师可选择线上培训。</w:t>
      </w:r>
      <w:proofErr w:type="gramStart"/>
      <w:r w:rsidR="001A733F" w:rsidRPr="001A733F">
        <w:rPr>
          <w:rFonts w:ascii="仿宋_GB2312" w:hAnsi="仿宋" w:cs="Times New Roman" w:hint="eastAsia"/>
          <w:szCs w:val="32"/>
        </w:rPr>
        <w:t>选择线</w:t>
      </w:r>
      <w:proofErr w:type="gramEnd"/>
      <w:r w:rsidR="001A733F" w:rsidRPr="001A733F">
        <w:rPr>
          <w:rFonts w:ascii="仿宋_GB2312" w:hAnsi="仿宋" w:cs="Times New Roman" w:hint="eastAsia"/>
          <w:szCs w:val="32"/>
        </w:rPr>
        <w:t>上培训请提前下载“腾讯会议app”，自行注册和登录后，</w:t>
      </w:r>
      <w:proofErr w:type="gramStart"/>
      <w:r w:rsidR="001A733F" w:rsidRPr="001A733F">
        <w:rPr>
          <w:rFonts w:ascii="仿宋_GB2312" w:hAnsi="仿宋" w:cs="Times New Roman" w:hint="eastAsia"/>
          <w:szCs w:val="32"/>
        </w:rPr>
        <w:t>输入</w:t>
      </w:r>
      <w:r w:rsidR="00BE348A">
        <w:rPr>
          <w:rFonts w:ascii="仿宋_GB2312" w:hAnsi="仿宋" w:cs="Times New Roman" w:hint="eastAsia"/>
          <w:szCs w:val="32"/>
        </w:rPr>
        <w:t>腾讯</w:t>
      </w:r>
      <w:r w:rsidR="001A733F" w:rsidRPr="001A733F">
        <w:rPr>
          <w:rFonts w:ascii="仿宋_GB2312" w:hAnsi="仿宋" w:cs="Times New Roman" w:hint="eastAsia"/>
          <w:szCs w:val="32"/>
        </w:rPr>
        <w:t>会议</w:t>
      </w:r>
      <w:proofErr w:type="gramEnd"/>
      <w:r w:rsidR="001A733F" w:rsidRPr="001A733F">
        <w:rPr>
          <w:rFonts w:ascii="仿宋_GB2312" w:hAnsi="仿宋" w:cs="Times New Roman" w:hint="eastAsia"/>
          <w:szCs w:val="32"/>
        </w:rPr>
        <w:t>ID</w:t>
      </w:r>
      <w:r w:rsidR="00BE348A">
        <w:rPr>
          <w:rFonts w:ascii="仿宋_GB2312" w:hAnsi="仿宋" w:cs="Times New Roman" w:hint="eastAsia"/>
          <w:szCs w:val="32"/>
        </w:rPr>
        <w:t>进入培训</w:t>
      </w:r>
      <w:r w:rsidR="001A733F" w:rsidRPr="001A733F">
        <w:rPr>
          <w:rFonts w:ascii="仿宋_GB2312" w:hAnsi="仿宋" w:cs="Times New Roman" w:hint="eastAsia"/>
          <w:szCs w:val="32"/>
        </w:rPr>
        <w:t>。</w:t>
      </w:r>
    </w:p>
    <w:p w:rsidR="001A733F" w:rsidRPr="002B470E" w:rsidRDefault="001A733F" w:rsidP="001A733F">
      <w:pPr>
        <w:adjustRightInd/>
        <w:snapToGrid/>
        <w:spacing w:line="560" w:lineRule="exact"/>
        <w:ind w:firstLine="563"/>
        <w:jc w:val="both"/>
        <w:rPr>
          <w:rFonts w:ascii="黑体" w:eastAsia="黑体" w:hAnsi="黑体" w:cs="Times New Roman"/>
          <w:szCs w:val="32"/>
        </w:rPr>
      </w:pPr>
      <w:r w:rsidRPr="002B470E">
        <w:rPr>
          <w:rFonts w:ascii="黑体" w:eastAsia="黑体" w:hAnsi="黑体" w:cs="Times New Roman" w:hint="eastAsia"/>
          <w:szCs w:val="32"/>
        </w:rPr>
        <w:lastRenderedPageBreak/>
        <w:t>二、培训内容</w:t>
      </w:r>
    </w:p>
    <w:tbl>
      <w:tblPr>
        <w:tblW w:w="9067" w:type="dxa"/>
        <w:jc w:val="center"/>
        <w:tblLook w:val="04A0" w:firstRow="1" w:lastRow="0" w:firstColumn="1" w:lastColumn="0" w:noHBand="0" w:noVBand="1"/>
      </w:tblPr>
      <w:tblGrid>
        <w:gridCol w:w="774"/>
        <w:gridCol w:w="2623"/>
        <w:gridCol w:w="1134"/>
        <w:gridCol w:w="2835"/>
        <w:gridCol w:w="1701"/>
      </w:tblGrid>
      <w:tr w:rsidR="009966A1" w:rsidRPr="002B470E" w:rsidTr="002B470E">
        <w:trPr>
          <w:trHeight w:val="270"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49" w:rsidRPr="002B470E" w:rsidRDefault="00DE1249" w:rsidP="00944278">
            <w:pPr>
              <w:widowControl/>
              <w:jc w:val="center"/>
              <w:rPr>
                <w:rFonts w:ascii="黑体" w:eastAsia="黑体" w:hAnsi="黑体" w:cs="Times New Roman"/>
                <w:b/>
                <w:sz w:val="24"/>
                <w:szCs w:val="24"/>
              </w:rPr>
            </w:pPr>
            <w:r w:rsidRPr="002B470E">
              <w:rPr>
                <w:rFonts w:ascii="黑体" w:eastAsia="黑体" w:hAnsi="黑体" w:cs="Times New Roman" w:hint="eastAsia"/>
                <w:b/>
                <w:sz w:val="24"/>
                <w:szCs w:val="24"/>
              </w:rPr>
              <w:t>序号</w:t>
            </w:r>
          </w:p>
        </w:tc>
        <w:tc>
          <w:tcPr>
            <w:tcW w:w="2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49" w:rsidRPr="002B470E" w:rsidRDefault="00DE1249" w:rsidP="00944278">
            <w:pPr>
              <w:widowControl/>
              <w:jc w:val="center"/>
              <w:rPr>
                <w:rFonts w:ascii="黑体" w:eastAsia="黑体" w:hAnsi="黑体" w:cs="Times New Roman"/>
                <w:b/>
                <w:sz w:val="24"/>
                <w:szCs w:val="24"/>
              </w:rPr>
            </w:pPr>
            <w:r w:rsidRPr="002B470E">
              <w:rPr>
                <w:rFonts w:ascii="黑体" w:eastAsia="黑体" w:hAnsi="黑体" w:cs="Times New Roman" w:hint="eastAsia"/>
                <w:b/>
                <w:sz w:val="24"/>
                <w:szCs w:val="24"/>
              </w:rPr>
              <w:t>时间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49" w:rsidRPr="002B470E" w:rsidRDefault="00DE1249" w:rsidP="00944278">
            <w:pPr>
              <w:widowControl/>
              <w:jc w:val="center"/>
              <w:rPr>
                <w:rFonts w:ascii="黑体" w:eastAsia="黑体" w:hAnsi="黑体" w:cs="Times New Roman"/>
                <w:b/>
                <w:sz w:val="24"/>
                <w:szCs w:val="24"/>
              </w:rPr>
            </w:pPr>
            <w:r w:rsidRPr="002B470E">
              <w:rPr>
                <w:rFonts w:ascii="黑体" w:eastAsia="黑体" w:hAnsi="黑体" w:cs="Times New Roman" w:hint="eastAsia"/>
                <w:b/>
                <w:sz w:val="24"/>
                <w:szCs w:val="24"/>
              </w:rPr>
              <w:t>主讲人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49" w:rsidRPr="002B470E" w:rsidRDefault="00DE1249" w:rsidP="001A733F">
            <w:pPr>
              <w:widowControl/>
              <w:jc w:val="center"/>
              <w:rPr>
                <w:rFonts w:ascii="黑体" w:eastAsia="黑体" w:hAnsi="黑体" w:cs="Times New Roman"/>
                <w:b/>
                <w:sz w:val="24"/>
                <w:szCs w:val="24"/>
              </w:rPr>
            </w:pPr>
            <w:r w:rsidRPr="002B470E">
              <w:rPr>
                <w:rFonts w:ascii="黑体" w:eastAsia="黑体" w:hAnsi="黑体" w:cs="Times New Roman" w:hint="eastAsia"/>
                <w:b/>
                <w:sz w:val="24"/>
                <w:szCs w:val="24"/>
              </w:rPr>
              <w:t>内容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1249" w:rsidRPr="002B470E" w:rsidRDefault="00D634AF" w:rsidP="001A733F">
            <w:pPr>
              <w:widowControl/>
              <w:jc w:val="center"/>
              <w:rPr>
                <w:rFonts w:ascii="黑体" w:eastAsia="黑体" w:hAnsi="黑体" w:cs="Times New Roman"/>
                <w:b/>
                <w:sz w:val="24"/>
                <w:szCs w:val="24"/>
              </w:rPr>
            </w:pPr>
            <w:r>
              <w:rPr>
                <w:rFonts w:ascii="黑体" w:eastAsia="黑体" w:hAnsi="黑体" w:cs="Times New Roman" w:hint="eastAsia"/>
                <w:b/>
                <w:sz w:val="24"/>
                <w:szCs w:val="24"/>
              </w:rPr>
              <w:t>报名</w:t>
            </w:r>
            <w:bookmarkStart w:id="0" w:name="_GoBack"/>
            <w:bookmarkEnd w:id="0"/>
            <w:r w:rsidR="009966A1" w:rsidRPr="002B470E">
              <w:rPr>
                <w:rFonts w:ascii="黑体" w:eastAsia="黑体" w:hAnsi="黑体" w:cs="Times New Roman" w:hint="eastAsia"/>
                <w:b/>
                <w:sz w:val="24"/>
                <w:szCs w:val="24"/>
              </w:rPr>
              <w:t>二维码</w:t>
            </w:r>
          </w:p>
        </w:tc>
      </w:tr>
      <w:tr w:rsidR="009966A1" w:rsidRPr="002B470E" w:rsidTr="002B470E">
        <w:trPr>
          <w:trHeight w:val="1437"/>
          <w:jc w:val="center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49" w:rsidRPr="002B470E" w:rsidRDefault="00DE1249" w:rsidP="00944278">
            <w:pPr>
              <w:widowControl/>
              <w:jc w:val="center"/>
              <w:rPr>
                <w:rFonts w:ascii="仿宋_GB2312" w:hAnsi="仿宋" w:cs="Times New Roman"/>
                <w:sz w:val="28"/>
                <w:szCs w:val="28"/>
              </w:rPr>
            </w:pPr>
            <w:r w:rsidRPr="002B470E">
              <w:rPr>
                <w:rFonts w:ascii="仿宋_GB2312" w:hAnsi="仿宋" w:cs="Times New Roman"/>
                <w:sz w:val="28"/>
                <w:szCs w:val="28"/>
              </w:rPr>
              <w:t>1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49" w:rsidRPr="002B470E" w:rsidRDefault="00DE1249" w:rsidP="00944278">
            <w:pPr>
              <w:widowControl/>
              <w:jc w:val="center"/>
              <w:rPr>
                <w:rFonts w:ascii="仿宋_GB2312" w:hAnsi="仿宋" w:cs="Times New Roman"/>
                <w:sz w:val="28"/>
                <w:szCs w:val="28"/>
              </w:rPr>
            </w:pPr>
            <w:r w:rsidRPr="002B470E">
              <w:rPr>
                <w:rFonts w:ascii="仿宋_GB2312" w:hAnsi="仿宋" w:cs="Times New Roman"/>
                <w:sz w:val="28"/>
                <w:szCs w:val="28"/>
              </w:rPr>
              <w:t>10</w:t>
            </w: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月</w:t>
            </w:r>
            <w:r w:rsidRPr="002B470E">
              <w:rPr>
                <w:rFonts w:ascii="仿宋_GB2312" w:hAnsi="仿宋" w:cs="Times New Roman"/>
                <w:sz w:val="28"/>
                <w:szCs w:val="28"/>
              </w:rPr>
              <w:t>13</w:t>
            </w: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日（周二）</w:t>
            </w:r>
          </w:p>
          <w:p w:rsidR="00DE1249" w:rsidRPr="002B470E" w:rsidRDefault="00DE1249" w:rsidP="00944278">
            <w:pPr>
              <w:widowControl/>
              <w:jc w:val="center"/>
              <w:rPr>
                <w:rFonts w:ascii="仿宋_GB2312" w:hAnsi="仿宋" w:cs="Times New Roman"/>
                <w:sz w:val="28"/>
                <w:szCs w:val="28"/>
              </w:rPr>
            </w:pP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1</w:t>
            </w:r>
            <w:r w:rsidRPr="002B470E">
              <w:rPr>
                <w:rFonts w:ascii="仿宋_GB2312" w:hAnsi="仿宋" w:cs="Times New Roman"/>
                <w:sz w:val="28"/>
                <w:szCs w:val="28"/>
              </w:rPr>
              <w:t>5</w:t>
            </w: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:0</w:t>
            </w:r>
            <w:r w:rsidRPr="002B470E">
              <w:rPr>
                <w:rFonts w:ascii="仿宋_GB2312" w:hAnsi="仿宋" w:cs="Times New Roman"/>
                <w:sz w:val="28"/>
                <w:szCs w:val="28"/>
              </w:rPr>
              <w:t>0</w:t>
            </w: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-</w:t>
            </w:r>
            <w:r w:rsidRPr="002B470E">
              <w:rPr>
                <w:rFonts w:ascii="仿宋_GB2312" w:hAnsi="仿宋" w:cs="Times New Roman"/>
                <w:sz w:val="28"/>
                <w:szCs w:val="28"/>
              </w:rPr>
              <w:t>17</w:t>
            </w: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:0</w:t>
            </w:r>
            <w:r w:rsidRPr="002B470E">
              <w:rPr>
                <w:rFonts w:ascii="仿宋_GB2312" w:hAnsi="仿宋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249" w:rsidRPr="002B470E" w:rsidRDefault="00DE1249" w:rsidP="00944278">
            <w:pPr>
              <w:widowControl/>
              <w:rPr>
                <w:rFonts w:ascii="仿宋_GB2312" w:hAnsi="仿宋" w:cs="Times New Roman"/>
                <w:sz w:val="28"/>
                <w:szCs w:val="28"/>
              </w:rPr>
            </w:pP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王金发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49" w:rsidRPr="002B470E" w:rsidRDefault="00DE1249" w:rsidP="001A733F">
            <w:pPr>
              <w:widowControl/>
              <w:rPr>
                <w:rFonts w:ascii="仿宋_GB2312" w:hAnsi="仿宋" w:cs="Times New Roman"/>
                <w:sz w:val="28"/>
                <w:szCs w:val="28"/>
              </w:rPr>
            </w:pP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《站讲台》-铸魂育人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1249" w:rsidRPr="002B470E" w:rsidRDefault="00DE1249" w:rsidP="002B470E">
            <w:pPr>
              <w:widowControl/>
              <w:jc w:val="center"/>
              <w:rPr>
                <w:rFonts w:ascii="仿宋_GB2312" w:hAnsi="仿宋" w:cs="Times New Roman"/>
                <w:sz w:val="24"/>
                <w:szCs w:val="24"/>
              </w:rPr>
            </w:pPr>
            <w:r w:rsidRPr="002B470E">
              <w:rPr>
                <w:rFonts w:ascii="仿宋_GB2312" w:hAnsi="仿宋" w:cs="Times New Roman"/>
                <w:noProof/>
                <w:sz w:val="24"/>
                <w:szCs w:val="24"/>
              </w:rPr>
              <w:drawing>
                <wp:inline distT="0" distB="0" distL="0" distR="0">
                  <wp:extent cx="733425" cy="733425"/>
                  <wp:effectExtent l="0" t="0" r="9525" b="9525"/>
                  <wp:docPr id="1" name="图片 1" descr="C:\Users\Xiao\Desktop\铸魂育人二位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Xiao\Desktop\铸魂育人二位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6A1" w:rsidRPr="002B470E" w:rsidTr="002B470E">
        <w:trPr>
          <w:trHeight w:val="1414"/>
          <w:jc w:val="center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49" w:rsidRPr="002B470E" w:rsidRDefault="00DE1249" w:rsidP="00944278">
            <w:pPr>
              <w:widowControl/>
              <w:jc w:val="center"/>
              <w:rPr>
                <w:rFonts w:ascii="仿宋_GB2312" w:hAnsi="仿宋" w:cs="Times New Roman"/>
                <w:sz w:val="28"/>
                <w:szCs w:val="28"/>
              </w:rPr>
            </w:pPr>
            <w:r w:rsidRPr="002B470E">
              <w:rPr>
                <w:rFonts w:ascii="仿宋_GB2312" w:hAnsi="仿宋" w:cs="Times New Roman"/>
                <w:sz w:val="28"/>
                <w:szCs w:val="28"/>
              </w:rPr>
              <w:t>2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49" w:rsidRPr="002B470E" w:rsidRDefault="00DE1249" w:rsidP="00944278">
            <w:pPr>
              <w:widowControl/>
              <w:jc w:val="center"/>
              <w:rPr>
                <w:rFonts w:ascii="仿宋_GB2312" w:hAnsi="仿宋" w:cs="Times New Roman"/>
                <w:sz w:val="28"/>
                <w:szCs w:val="28"/>
              </w:rPr>
            </w:pPr>
            <w:r w:rsidRPr="002B470E">
              <w:rPr>
                <w:rFonts w:ascii="仿宋_GB2312" w:hAnsi="仿宋" w:cs="Times New Roman"/>
                <w:sz w:val="28"/>
                <w:szCs w:val="28"/>
              </w:rPr>
              <w:t>10</w:t>
            </w: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月1</w:t>
            </w:r>
            <w:r w:rsidRPr="002B470E">
              <w:rPr>
                <w:rFonts w:ascii="仿宋_GB2312" w:hAnsi="仿宋" w:cs="Times New Roman"/>
                <w:sz w:val="28"/>
                <w:szCs w:val="28"/>
              </w:rPr>
              <w:t>4</w:t>
            </w: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日（周三）1</w:t>
            </w:r>
            <w:r w:rsidRPr="002B470E">
              <w:rPr>
                <w:rFonts w:ascii="仿宋_GB2312" w:hAnsi="仿宋" w:cs="Times New Roman"/>
                <w:sz w:val="28"/>
                <w:szCs w:val="28"/>
              </w:rPr>
              <w:t>5</w:t>
            </w: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:0</w:t>
            </w:r>
            <w:r w:rsidRPr="002B470E">
              <w:rPr>
                <w:rFonts w:ascii="仿宋_GB2312" w:hAnsi="仿宋" w:cs="Times New Roman"/>
                <w:sz w:val="28"/>
                <w:szCs w:val="28"/>
              </w:rPr>
              <w:t>0</w:t>
            </w: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-</w:t>
            </w:r>
            <w:r w:rsidRPr="002B470E">
              <w:rPr>
                <w:rFonts w:ascii="仿宋_GB2312" w:hAnsi="仿宋" w:cs="Times New Roman"/>
                <w:sz w:val="28"/>
                <w:szCs w:val="28"/>
              </w:rPr>
              <w:t>17</w:t>
            </w: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:0</w:t>
            </w:r>
            <w:r w:rsidRPr="002B470E">
              <w:rPr>
                <w:rFonts w:ascii="仿宋_GB2312" w:hAnsi="仿宋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E1249" w:rsidRPr="002B470E" w:rsidRDefault="00DE1249" w:rsidP="00944278">
            <w:pPr>
              <w:widowControl/>
              <w:jc w:val="center"/>
              <w:rPr>
                <w:rFonts w:ascii="仿宋_GB2312" w:hAnsi="仿宋" w:cs="Times New Roman"/>
                <w:sz w:val="28"/>
                <w:szCs w:val="28"/>
              </w:rPr>
            </w:pP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黄建榕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249" w:rsidRPr="002B470E" w:rsidRDefault="00DE1249" w:rsidP="001A733F">
            <w:pPr>
              <w:widowControl/>
              <w:rPr>
                <w:rFonts w:ascii="仿宋_GB2312" w:hAnsi="仿宋" w:cs="Times New Roman"/>
                <w:sz w:val="28"/>
                <w:szCs w:val="28"/>
              </w:rPr>
            </w:pP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强化底线思维，坚守师德师风，促进职业发展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1249" w:rsidRPr="002B470E" w:rsidRDefault="002B470E" w:rsidP="002B470E">
            <w:pPr>
              <w:widowControl/>
              <w:jc w:val="center"/>
              <w:rPr>
                <w:rFonts w:ascii="仿宋_GB2312" w:hAnsi="仿宋" w:cs="Times New Roman"/>
                <w:sz w:val="24"/>
                <w:szCs w:val="24"/>
              </w:rPr>
            </w:pPr>
            <w:r w:rsidRPr="002B470E">
              <w:rPr>
                <w:noProof/>
                <w:sz w:val="24"/>
                <w:szCs w:val="24"/>
              </w:rPr>
              <w:drawing>
                <wp:inline distT="0" distB="0" distL="0" distR="0" wp14:anchorId="151E2490" wp14:editId="406D6D9F">
                  <wp:extent cx="749300" cy="743281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347" cy="75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6A1" w:rsidRPr="002B470E" w:rsidTr="002B470E">
        <w:trPr>
          <w:trHeight w:val="1406"/>
          <w:jc w:val="center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1249" w:rsidRPr="002B470E" w:rsidRDefault="00DE1249" w:rsidP="00944278">
            <w:pPr>
              <w:widowControl/>
              <w:jc w:val="center"/>
              <w:rPr>
                <w:rFonts w:ascii="仿宋_GB2312" w:hAnsi="仿宋" w:cs="Times New Roman"/>
                <w:sz w:val="28"/>
                <w:szCs w:val="28"/>
              </w:rPr>
            </w:pP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3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1249" w:rsidRPr="002B470E" w:rsidRDefault="00DE1249" w:rsidP="00944278">
            <w:pPr>
              <w:widowControl/>
              <w:jc w:val="center"/>
              <w:rPr>
                <w:rFonts w:ascii="仿宋_GB2312" w:hAnsi="仿宋" w:cs="Times New Roman"/>
                <w:sz w:val="28"/>
                <w:szCs w:val="28"/>
              </w:rPr>
            </w:pP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1</w:t>
            </w:r>
            <w:r w:rsidRPr="002B470E">
              <w:rPr>
                <w:rFonts w:ascii="仿宋_GB2312" w:hAnsi="仿宋" w:cs="Times New Roman"/>
                <w:sz w:val="28"/>
                <w:szCs w:val="28"/>
              </w:rPr>
              <w:t>0</w:t>
            </w: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月2</w:t>
            </w:r>
            <w:r w:rsidRPr="002B470E">
              <w:rPr>
                <w:rFonts w:ascii="仿宋_GB2312" w:hAnsi="仿宋" w:cs="Times New Roman"/>
                <w:sz w:val="28"/>
                <w:szCs w:val="28"/>
              </w:rPr>
              <w:t>9</w:t>
            </w: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日（周四）9:0</w:t>
            </w:r>
            <w:r w:rsidRPr="002B470E">
              <w:rPr>
                <w:rFonts w:ascii="仿宋_GB2312" w:hAnsi="仿宋" w:cs="Times New Roman"/>
                <w:sz w:val="28"/>
                <w:szCs w:val="28"/>
              </w:rPr>
              <w:t>0</w:t>
            </w: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-</w:t>
            </w:r>
            <w:r w:rsidRPr="002B470E">
              <w:rPr>
                <w:rFonts w:ascii="仿宋_GB2312" w:hAnsi="仿宋" w:cs="Times New Roman"/>
                <w:sz w:val="28"/>
                <w:szCs w:val="28"/>
              </w:rPr>
              <w:t>11</w:t>
            </w: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:0</w:t>
            </w:r>
            <w:r w:rsidRPr="002B470E">
              <w:rPr>
                <w:rFonts w:ascii="仿宋_GB2312" w:hAnsi="仿宋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1249" w:rsidRPr="002B470E" w:rsidRDefault="00DE1249" w:rsidP="00944278">
            <w:pPr>
              <w:widowControl/>
              <w:jc w:val="center"/>
              <w:rPr>
                <w:rFonts w:ascii="仿宋_GB2312" w:hAnsi="仿宋" w:cs="Times New Roman"/>
                <w:sz w:val="28"/>
                <w:szCs w:val="28"/>
              </w:rPr>
            </w:pP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王仕民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249" w:rsidRPr="002B470E" w:rsidRDefault="00DE1249" w:rsidP="001A733F">
            <w:pPr>
              <w:widowControl/>
              <w:rPr>
                <w:rFonts w:ascii="仿宋_GB2312" w:hAnsi="仿宋" w:cs="Times New Roman"/>
                <w:sz w:val="28"/>
                <w:szCs w:val="28"/>
              </w:rPr>
            </w:pP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新时代</w:t>
            </w:r>
            <w:proofErr w:type="gramStart"/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课程思政的</w:t>
            </w:r>
            <w:proofErr w:type="gramEnd"/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理论与实践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1249" w:rsidRPr="002B470E" w:rsidRDefault="009966A1" w:rsidP="002B470E">
            <w:pPr>
              <w:widowControl/>
              <w:jc w:val="center"/>
              <w:rPr>
                <w:rFonts w:ascii="仿宋_GB2312" w:hAnsi="仿宋" w:cs="Times New Roman"/>
                <w:sz w:val="24"/>
                <w:szCs w:val="24"/>
              </w:rPr>
            </w:pPr>
            <w:r w:rsidRPr="002B470E">
              <w:rPr>
                <w:noProof/>
                <w:sz w:val="24"/>
                <w:szCs w:val="24"/>
              </w:rPr>
              <w:drawing>
                <wp:inline distT="0" distB="0" distL="0" distR="0" wp14:anchorId="2D294469" wp14:editId="5BC0150B">
                  <wp:extent cx="742950" cy="74295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069" cy="74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6A1" w:rsidRPr="002B470E" w:rsidTr="002B470E">
        <w:trPr>
          <w:trHeight w:val="1411"/>
          <w:jc w:val="center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1249" w:rsidRPr="002B470E" w:rsidRDefault="00DE1249" w:rsidP="00944278">
            <w:pPr>
              <w:widowControl/>
              <w:jc w:val="center"/>
              <w:rPr>
                <w:rFonts w:ascii="仿宋_GB2312" w:hAnsi="仿宋" w:cs="Times New Roman"/>
                <w:sz w:val="28"/>
                <w:szCs w:val="28"/>
              </w:rPr>
            </w:pP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4</w:t>
            </w:r>
          </w:p>
        </w:tc>
        <w:tc>
          <w:tcPr>
            <w:tcW w:w="2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1249" w:rsidRPr="002B470E" w:rsidRDefault="00DE1249" w:rsidP="00944278">
            <w:pPr>
              <w:widowControl/>
              <w:jc w:val="center"/>
              <w:rPr>
                <w:rFonts w:ascii="仿宋_GB2312" w:hAnsi="仿宋" w:cs="Times New Roman"/>
                <w:sz w:val="28"/>
                <w:szCs w:val="28"/>
              </w:rPr>
            </w:pP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1</w:t>
            </w:r>
            <w:r w:rsidRPr="002B470E">
              <w:rPr>
                <w:rFonts w:ascii="仿宋_GB2312" w:hAnsi="仿宋" w:cs="Times New Roman"/>
                <w:sz w:val="28"/>
                <w:szCs w:val="28"/>
              </w:rPr>
              <w:t>1</w:t>
            </w: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月5日（周四）1</w:t>
            </w:r>
            <w:r w:rsidRPr="002B470E">
              <w:rPr>
                <w:rFonts w:ascii="仿宋_GB2312" w:hAnsi="仿宋" w:cs="Times New Roman"/>
                <w:sz w:val="28"/>
                <w:szCs w:val="28"/>
              </w:rPr>
              <w:t>5</w:t>
            </w: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:0</w:t>
            </w:r>
            <w:r w:rsidRPr="002B470E">
              <w:rPr>
                <w:rFonts w:ascii="仿宋_GB2312" w:hAnsi="仿宋" w:cs="Times New Roman"/>
                <w:sz w:val="28"/>
                <w:szCs w:val="28"/>
              </w:rPr>
              <w:t>0</w:t>
            </w: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-</w:t>
            </w:r>
            <w:r w:rsidRPr="002B470E">
              <w:rPr>
                <w:rFonts w:ascii="仿宋_GB2312" w:hAnsi="仿宋" w:cs="Times New Roman"/>
                <w:sz w:val="28"/>
                <w:szCs w:val="28"/>
              </w:rPr>
              <w:t>17</w:t>
            </w: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:0</w:t>
            </w:r>
            <w:r w:rsidRPr="002B470E">
              <w:rPr>
                <w:rFonts w:ascii="仿宋_GB2312" w:hAnsi="仿宋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1249" w:rsidRPr="002B470E" w:rsidRDefault="00DE1249" w:rsidP="00944278">
            <w:pPr>
              <w:widowControl/>
              <w:jc w:val="center"/>
              <w:rPr>
                <w:rFonts w:ascii="仿宋_GB2312" w:hAnsi="仿宋" w:cs="Times New Roman"/>
                <w:sz w:val="28"/>
                <w:szCs w:val="28"/>
              </w:rPr>
            </w:pP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吴忠道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249" w:rsidRPr="002B470E" w:rsidRDefault="00DE1249" w:rsidP="001A733F">
            <w:pPr>
              <w:widowControl/>
              <w:rPr>
                <w:rFonts w:ascii="仿宋_GB2312" w:hAnsi="仿宋" w:cs="Times New Roman"/>
                <w:sz w:val="28"/>
                <w:szCs w:val="28"/>
              </w:rPr>
            </w:pP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如何从专业课程教学中</w:t>
            </w:r>
            <w:proofErr w:type="gramStart"/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寻找思政元素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1249" w:rsidRPr="002B470E" w:rsidRDefault="009966A1" w:rsidP="002B470E">
            <w:pPr>
              <w:widowControl/>
              <w:jc w:val="center"/>
              <w:rPr>
                <w:rFonts w:ascii="仿宋_GB2312" w:hAnsi="仿宋" w:cs="Times New Roman"/>
                <w:sz w:val="24"/>
                <w:szCs w:val="24"/>
              </w:rPr>
            </w:pPr>
            <w:r w:rsidRPr="002B470E">
              <w:rPr>
                <w:noProof/>
                <w:sz w:val="24"/>
                <w:szCs w:val="24"/>
              </w:rPr>
              <w:drawing>
                <wp:inline distT="0" distB="0" distL="0" distR="0" wp14:anchorId="3D271130" wp14:editId="65B80700">
                  <wp:extent cx="755560" cy="752475"/>
                  <wp:effectExtent l="0" t="0" r="698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887" cy="770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70E" w:rsidRPr="002B470E" w:rsidTr="0063767E">
        <w:trPr>
          <w:trHeight w:val="270"/>
          <w:jc w:val="center"/>
        </w:trPr>
        <w:tc>
          <w:tcPr>
            <w:tcW w:w="906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470E" w:rsidRPr="002B470E" w:rsidRDefault="002B470E" w:rsidP="00BE348A">
            <w:pPr>
              <w:widowControl/>
              <w:rPr>
                <w:rFonts w:ascii="仿宋_GB2312" w:hAnsi="仿宋" w:cs="Times New Roman"/>
                <w:sz w:val="24"/>
                <w:szCs w:val="24"/>
              </w:rPr>
            </w:pPr>
            <w:r w:rsidRPr="002B470E">
              <w:rPr>
                <w:rFonts w:ascii="仿宋_GB2312" w:hAnsi="仿宋" w:cs="Times New Roman" w:hint="eastAsia"/>
                <w:sz w:val="28"/>
                <w:szCs w:val="28"/>
              </w:rPr>
              <w:t>备注：以上活动采用“腾讯会议”进行同步直播</w:t>
            </w:r>
          </w:p>
        </w:tc>
      </w:tr>
    </w:tbl>
    <w:p w:rsidR="001A733F" w:rsidRPr="002B470E" w:rsidRDefault="001A733F" w:rsidP="001A733F">
      <w:pPr>
        <w:adjustRightInd/>
        <w:snapToGrid/>
        <w:spacing w:line="560" w:lineRule="exact"/>
        <w:ind w:firstLine="563"/>
        <w:jc w:val="both"/>
        <w:rPr>
          <w:rFonts w:ascii="黑体" w:eastAsia="黑体" w:hAnsi="黑体" w:cs="Times New Roman"/>
          <w:szCs w:val="32"/>
        </w:rPr>
      </w:pPr>
      <w:r w:rsidRPr="002B470E">
        <w:rPr>
          <w:rFonts w:ascii="黑体" w:eastAsia="黑体" w:hAnsi="黑体" w:cs="Times New Roman" w:hint="eastAsia"/>
          <w:szCs w:val="32"/>
        </w:rPr>
        <w:t>三、参训人员</w:t>
      </w:r>
    </w:p>
    <w:p w:rsidR="001A733F" w:rsidRDefault="001A733F" w:rsidP="001A733F">
      <w:pPr>
        <w:adjustRightInd/>
        <w:snapToGrid/>
        <w:spacing w:line="560" w:lineRule="exact"/>
        <w:ind w:firstLine="563"/>
        <w:jc w:val="both"/>
        <w:rPr>
          <w:rFonts w:ascii="仿宋_GB2312" w:hAnsi="仿宋" w:cs="Times New Roman"/>
          <w:szCs w:val="32"/>
        </w:rPr>
      </w:pPr>
      <w:r>
        <w:rPr>
          <w:rFonts w:ascii="仿宋_GB2312" w:hAnsi="仿宋" w:cs="Times New Roman" w:hint="eastAsia"/>
          <w:szCs w:val="32"/>
        </w:rPr>
        <w:t>面向</w:t>
      </w:r>
      <w:r w:rsidR="00EB45F9">
        <w:rPr>
          <w:rFonts w:ascii="仿宋_GB2312" w:hAnsi="仿宋" w:cs="Times New Roman" w:hint="eastAsia"/>
          <w:szCs w:val="32"/>
        </w:rPr>
        <w:t>全体教师开放，请各单位积极动员新入职教师</w:t>
      </w:r>
      <w:r w:rsidR="00EB45F9" w:rsidRPr="001A733F">
        <w:rPr>
          <w:rFonts w:ascii="仿宋_GB2312" w:hAnsi="仿宋" w:cs="Times New Roman" w:hint="eastAsia"/>
          <w:szCs w:val="32"/>
        </w:rPr>
        <w:t>参加。</w:t>
      </w:r>
    </w:p>
    <w:p w:rsidR="001A733F" w:rsidRPr="001A733F" w:rsidRDefault="001A733F" w:rsidP="001A733F">
      <w:pPr>
        <w:adjustRightInd/>
        <w:snapToGrid/>
        <w:spacing w:line="560" w:lineRule="exact"/>
        <w:ind w:firstLine="563"/>
        <w:jc w:val="both"/>
        <w:rPr>
          <w:rFonts w:ascii="仿宋_GB2312" w:hAnsi="仿宋" w:cs="Times New Roman"/>
          <w:szCs w:val="32"/>
        </w:rPr>
      </w:pPr>
      <w:r>
        <w:rPr>
          <w:rFonts w:ascii="仿宋_GB2312" w:hAnsi="仿宋" w:cs="Times New Roman" w:hint="eastAsia"/>
          <w:szCs w:val="32"/>
        </w:rPr>
        <w:t>本专题培训</w:t>
      </w:r>
      <w:r w:rsidRPr="001A733F">
        <w:rPr>
          <w:rFonts w:ascii="仿宋_GB2312" w:hAnsi="仿宋" w:cs="Times New Roman" w:hint="eastAsia"/>
          <w:szCs w:val="32"/>
        </w:rPr>
        <w:t>计入</w:t>
      </w:r>
      <w:r w:rsidR="002029B3">
        <w:rPr>
          <w:rFonts w:ascii="仿宋_GB2312" w:hAnsi="仿宋" w:cs="Times New Roman" w:hint="eastAsia"/>
          <w:szCs w:val="32"/>
        </w:rPr>
        <w:t>年度</w:t>
      </w:r>
      <w:r w:rsidRPr="001A733F">
        <w:rPr>
          <w:rFonts w:ascii="仿宋_GB2312" w:hAnsi="仿宋" w:cs="Times New Roman" w:hint="eastAsia"/>
          <w:szCs w:val="32"/>
        </w:rPr>
        <w:t>教师教学发展学时。</w:t>
      </w:r>
    </w:p>
    <w:p w:rsidR="001A733F" w:rsidRPr="002B470E" w:rsidRDefault="001A733F" w:rsidP="001A733F">
      <w:pPr>
        <w:adjustRightInd/>
        <w:snapToGrid/>
        <w:spacing w:line="560" w:lineRule="exact"/>
        <w:ind w:firstLine="563"/>
        <w:jc w:val="both"/>
        <w:rPr>
          <w:rFonts w:ascii="黑体" w:eastAsia="黑体" w:hAnsi="黑体" w:cs="Times New Roman"/>
          <w:szCs w:val="32"/>
        </w:rPr>
      </w:pPr>
      <w:r w:rsidRPr="002B470E">
        <w:rPr>
          <w:rFonts w:ascii="黑体" w:eastAsia="黑体" w:hAnsi="黑体" w:cs="Times New Roman" w:hint="eastAsia"/>
          <w:szCs w:val="32"/>
        </w:rPr>
        <w:t>四、报名事项</w:t>
      </w:r>
    </w:p>
    <w:p w:rsidR="001A733F" w:rsidRDefault="001A733F" w:rsidP="002B470E">
      <w:pPr>
        <w:adjustRightInd/>
        <w:snapToGrid/>
        <w:spacing w:line="560" w:lineRule="exact"/>
        <w:ind w:firstLine="563"/>
        <w:rPr>
          <w:rFonts w:ascii="仿宋_GB2312" w:hAnsi="仿宋" w:cs="Times New Roman"/>
          <w:szCs w:val="32"/>
        </w:rPr>
      </w:pPr>
      <w:r w:rsidRPr="001A733F">
        <w:rPr>
          <w:rFonts w:ascii="仿宋_GB2312" w:hAnsi="仿宋" w:cs="Times New Roman" w:hint="eastAsia"/>
          <w:szCs w:val="32"/>
        </w:rPr>
        <w:t>1.报名入口：</w:t>
      </w:r>
      <w:r w:rsidR="002B470E">
        <w:rPr>
          <w:rFonts w:ascii="仿宋_GB2312" w:hAnsi="仿宋" w:cs="Times New Roman" w:hint="eastAsia"/>
          <w:szCs w:val="32"/>
        </w:rPr>
        <w:t>登录</w:t>
      </w:r>
      <w:r w:rsidRPr="001A733F">
        <w:rPr>
          <w:rFonts w:ascii="仿宋_GB2312" w:hAnsi="仿宋" w:cs="Times New Roman" w:hint="eastAsia"/>
          <w:szCs w:val="32"/>
        </w:rPr>
        <w:t>信息与应用服务平台</w:t>
      </w:r>
      <w:r w:rsidR="002B470E">
        <w:rPr>
          <w:rFonts w:ascii="仿宋_GB2312" w:hAnsi="仿宋" w:cs="Times New Roman" w:hint="eastAsia"/>
          <w:szCs w:val="32"/>
        </w:rPr>
        <w:t>（</w:t>
      </w:r>
      <w:hyperlink r:id="rId13" w:history="1">
        <w:r w:rsidR="00DE1249" w:rsidRPr="008355A4">
          <w:rPr>
            <w:rStyle w:val="af1"/>
            <w:rFonts w:ascii="仿宋_GB2312" w:hAnsi="仿宋" w:cs="Times New Roman" w:hint="eastAsia"/>
            <w:szCs w:val="32"/>
          </w:rPr>
          <w:t>http</w:t>
        </w:r>
        <w:r w:rsidR="00DE1249" w:rsidRPr="008355A4">
          <w:rPr>
            <w:rStyle w:val="af1"/>
            <w:rFonts w:ascii="仿宋_GB2312" w:hAnsi="仿宋" w:cs="Times New Roman"/>
            <w:szCs w:val="32"/>
          </w:rPr>
          <w:t>s</w:t>
        </w:r>
        <w:r w:rsidR="00DE1249" w:rsidRPr="008355A4">
          <w:rPr>
            <w:rStyle w:val="af1"/>
            <w:rFonts w:ascii="仿宋_GB2312" w:hAnsi="仿宋" w:cs="Times New Roman" w:hint="eastAsia"/>
            <w:szCs w:val="32"/>
          </w:rPr>
          <w:t>://webiah.sysu.edu.cn/apply</w:t>
        </w:r>
      </w:hyperlink>
      <w:r w:rsidR="002B470E">
        <w:rPr>
          <w:rFonts w:ascii="仿宋_GB2312" w:hAnsi="仿宋" w:cs="Times New Roman" w:hint="eastAsia"/>
          <w:szCs w:val="32"/>
        </w:rPr>
        <w:t>）或扫描内容列表中的二</w:t>
      </w:r>
      <w:proofErr w:type="gramStart"/>
      <w:r w:rsidR="002B470E">
        <w:rPr>
          <w:rFonts w:ascii="仿宋_GB2312" w:hAnsi="仿宋" w:cs="Times New Roman" w:hint="eastAsia"/>
          <w:szCs w:val="32"/>
        </w:rPr>
        <w:t>维码进入</w:t>
      </w:r>
      <w:proofErr w:type="gramEnd"/>
      <w:r w:rsidR="002B470E">
        <w:rPr>
          <w:rFonts w:ascii="仿宋_GB2312" w:hAnsi="仿宋" w:cs="Times New Roman" w:hint="eastAsia"/>
          <w:szCs w:val="32"/>
        </w:rPr>
        <w:t>报名。</w:t>
      </w:r>
    </w:p>
    <w:p w:rsidR="001A733F" w:rsidRPr="001A733F" w:rsidRDefault="001A733F" w:rsidP="001A733F">
      <w:pPr>
        <w:adjustRightInd/>
        <w:snapToGrid/>
        <w:spacing w:line="560" w:lineRule="exact"/>
        <w:ind w:firstLine="563"/>
        <w:jc w:val="both"/>
        <w:rPr>
          <w:rFonts w:ascii="仿宋_GB2312" w:hAnsi="仿宋" w:cs="Times New Roman"/>
          <w:szCs w:val="32"/>
        </w:rPr>
      </w:pPr>
      <w:r w:rsidRPr="001A733F">
        <w:rPr>
          <w:rFonts w:ascii="仿宋_GB2312" w:hAnsi="仿宋" w:cs="Times New Roman" w:hint="eastAsia"/>
          <w:szCs w:val="32"/>
        </w:rPr>
        <w:t>2. 报名截止时间：</w:t>
      </w:r>
      <w:r w:rsidR="002E41EC">
        <w:rPr>
          <w:rFonts w:ascii="仿宋_GB2312" w:hAnsi="仿宋" w:cs="Times New Roman"/>
          <w:szCs w:val="32"/>
        </w:rPr>
        <w:t>10</w:t>
      </w:r>
      <w:r w:rsidRPr="001A733F">
        <w:rPr>
          <w:rFonts w:ascii="仿宋_GB2312" w:hAnsi="仿宋" w:cs="Times New Roman" w:hint="eastAsia"/>
          <w:szCs w:val="32"/>
        </w:rPr>
        <w:t>月</w:t>
      </w:r>
      <w:r w:rsidR="002E41EC">
        <w:rPr>
          <w:rFonts w:ascii="仿宋_GB2312" w:hAnsi="仿宋" w:cs="Times New Roman"/>
          <w:szCs w:val="32"/>
        </w:rPr>
        <w:t>9</w:t>
      </w:r>
      <w:r w:rsidRPr="001A733F">
        <w:rPr>
          <w:rFonts w:ascii="仿宋_GB2312" w:hAnsi="仿宋" w:cs="Times New Roman" w:hint="eastAsia"/>
          <w:szCs w:val="32"/>
        </w:rPr>
        <w:t>日</w:t>
      </w:r>
      <w:r w:rsidR="00316D36">
        <w:rPr>
          <w:rFonts w:ascii="仿宋_GB2312" w:hAnsi="仿宋" w:cs="Times New Roman" w:hint="eastAsia"/>
          <w:szCs w:val="32"/>
        </w:rPr>
        <w:t>1</w:t>
      </w:r>
      <w:r w:rsidR="00316D36">
        <w:rPr>
          <w:rFonts w:ascii="仿宋_GB2312" w:hAnsi="仿宋" w:cs="Times New Roman"/>
          <w:szCs w:val="32"/>
        </w:rPr>
        <w:t>2</w:t>
      </w:r>
      <w:r w:rsidR="00316D36">
        <w:rPr>
          <w:rFonts w:ascii="仿宋_GB2312" w:hAnsi="仿宋" w:cs="Times New Roman" w:hint="eastAsia"/>
          <w:szCs w:val="32"/>
        </w:rPr>
        <w:t>:0</w:t>
      </w:r>
      <w:r w:rsidR="00316D36">
        <w:rPr>
          <w:rFonts w:ascii="仿宋_GB2312" w:hAnsi="仿宋" w:cs="Times New Roman"/>
          <w:szCs w:val="32"/>
        </w:rPr>
        <w:t>0</w:t>
      </w:r>
      <w:r w:rsidRPr="001A733F">
        <w:rPr>
          <w:rFonts w:ascii="仿宋_GB2312" w:hAnsi="仿宋" w:cs="Times New Roman" w:hint="eastAsia"/>
          <w:szCs w:val="32"/>
        </w:rPr>
        <w:t>。</w:t>
      </w:r>
    </w:p>
    <w:p w:rsidR="001A733F" w:rsidRDefault="00BE348A" w:rsidP="001A733F">
      <w:pPr>
        <w:adjustRightInd/>
        <w:snapToGrid/>
        <w:spacing w:line="560" w:lineRule="exact"/>
        <w:ind w:firstLine="563"/>
        <w:jc w:val="both"/>
        <w:rPr>
          <w:rFonts w:ascii="仿宋_GB2312" w:hAnsi="仿宋" w:cs="Times New Roman"/>
          <w:szCs w:val="32"/>
        </w:rPr>
      </w:pPr>
      <w:r>
        <w:rPr>
          <w:rFonts w:ascii="仿宋_GB2312" w:hAnsi="仿宋" w:cs="Times New Roman" w:hint="eastAsia"/>
          <w:szCs w:val="32"/>
        </w:rPr>
        <w:lastRenderedPageBreak/>
        <w:t>热忱欢迎有兴趣的教师参与分享与讨论。</w:t>
      </w:r>
      <w:r w:rsidRPr="00BE348A">
        <w:rPr>
          <w:rFonts w:ascii="仿宋_GB2312" w:hAnsi="仿宋" w:cs="Times New Roman" w:hint="eastAsia"/>
          <w:szCs w:val="32"/>
        </w:rPr>
        <w:t>为能及时将报名信息</w:t>
      </w:r>
      <w:r>
        <w:rPr>
          <w:rFonts w:ascii="仿宋_GB2312" w:hAnsi="仿宋" w:cs="Times New Roman" w:hint="eastAsia"/>
          <w:szCs w:val="32"/>
        </w:rPr>
        <w:t>、腾讯会议I</w:t>
      </w:r>
      <w:r>
        <w:rPr>
          <w:rFonts w:ascii="仿宋_GB2312" w:hAnsi="仿宋" w:cs="Times New Roman"/>
          <w:szCs w:val="32"/>
        </w:rPr>
        <w:t>D</w:t>
      </w:r>
      <w:r w:rsidR="00FA3C5A">
        <w:rPr>
          <w:rFonts w:ascii="仿宋_GB2312" w:hAnsi="仿宋" w:cs="Times New Roman" w:hint="eastAsia"/>
          <w:szCs w:val="32"/>
        </w:rPr>
        <w:t>等</w:t>
      </w:r>
      <w:r>
        <w:rPr>
          <w:rFonts w:ascii="仿宋_GB2312" w:hAnsi="仿宋" w:cs="Times New Roman" w:hint="eastAsia"/>
          <w:szCs w:val="32"/>
        </w:rPr>
        <w:t>反馈给您，请在报名中</w:t>
      </w:r>
      <w:r w:rsidRPr="00BE348A">
        <w:rPr>
          <w:rFonts w:ascii="仿宋_GB2312" w:hAnsi="仿宋" w:cs="Times New Roman" w:hint="eastAsia"/>
          <w:szCs w:val="32"/>
        </w:rPr>
        <w:t>提供正确的手机号码和邮箱地址。</w:t>
      </w:r>
    </w:p>
    <w:p w:rsidR="007F3022" w:rsidRDefault="007F3022">
      <w:pPr>
        <w:spacing w:line="560" w:lineRule="exact"/>
        <w:ind w:right="944" w:firstLineChars="400" w:firstLine="1247"/>
        <w:jc w:val="right"/>
        <w:rPr>
          <w:rFonts w:ascii="仿宋_GB2312" w:hAnsi="仿宋" w:cs="Times New Roman"/>
          <w:szCs w:val="32"/>
        </w:rPr>
      </w:pPr>
    </w:p>
    <w:p w:rsidR="007F3022" w:rsidRDefault="00FA3C5A" w:rsidP="00162CFA">
      <w:pPr>
        <w:spacing w:line="560" w:lineRule="exact"/>
        <w:ind w:right="944" w:firstLineChars="200" w:firstLine="624"/>
        <w:rPr>
          <w:rFonts w:ascii="仿宋_GB2312" w:hAnsi="仿宋" w:cs="Times New Roman"/>
          <w:szCs w:val="32"/>
        </w:rPr>
      </w:pPr>
      <w:r>
        <w:rPr>
          <w:rFonts w:ascii="仿宋_GB2312" w:hAnsi="仿宋" w:cs="Times New Roman" w:hint="eastAsia"/>
          <w:szCs w:val="32"/>
        </w:rPr>
        <w:t>附件：主讲人简介</w:t>
      </w:r>
    </w:p>
    <w:p w:rsidR="00436D35" w:rsidRDefault="004B287C" w:rsidP="004B287C">
      <w:pPr>
        <w:spacing w:line="560" w:lineRule="exact"/>
        <w:ind w:right="1256" w:firstLineChars="400" w:firstLine="1247"/>
        <w:jc w:val="right"/>
        <w:rPr>
          <w:rFonts w:ascii="仿宋_GB2312" w:hAnsi="仿宋" w:cs="Times New Roman"/>
          <w:szCs w:val="32"/>
        </w:rPr>
      </w:pPr>
      <w:r>
        <w:rPr>
          <w:rFonts w:ascii="仿宋_GB2312" w:hAnsi="仿宋" w:cs="Times New Roman" w:hint="eastAsia"/>
          <w:szCs w:val="32"/>
        </w:rPr>
        <w:t>教务部</w:t>
      </w:r>
    </w:p>
    <w:p w:rsidR="00436D35" w:rsidRDefault="00350450" w:rsidP="004B287C">
      <w:pPr>
        <w:spacing w:line="560" w:lineRule="exact"/>
        <w:ind w:rightChars="-364" w:right="-1135" w:firstLineChars="1900" w:firstLine="5924"/>
        <w:rPr>
          <w:rFonts w:ascii="仿宋_GB2312" w:hAnsi="仿宋" w:cs="Times New Roman"/>
          <w:szCs w:val="32"/>
        </w:rPr>
      </w:pPr>
      <w:r>
        <w:rPr>
          <w:rFonts w:ascii="仿宋_GB2312" w:hAnsi="仿宋" w:cs="Times New Roman" w:hint="eastAsia"/>
          <w:szCs w:val="32"/>
        </w:rPr>
        <w:t>20</w:t>
      </w:r>
      <w:r w:rsidR="001A733F">
        <w:rPr>
          <w:rFonts w:ascii="仿宋_GB2312" w:hAnsi="仿宋" w:cs="Times New Roman"/>
          <w:szCs w:val="32"/>
        </w:rPr>
        <w:t>20</w:t>
      </w:r>
      <w:r>
        <w:rPr>
          <w:rFonts w:ascii="仿宋_GB2312" w:hAnsi="仿宋" w:cs="Times New Roman" w:hint="eastAsia"/>
          <w:szCs w:val="32"/>
        </w:rPr>
        <w:t>年</w:t>
      </w:r>
      <w:r w:rsidR="001A733F">
        <w:rPr>
          <w:rFonts w:ascii="仿宋_GB2312" w:hAnsi="仿宋" w:cs="Times New Roman"/>
          <w:szCs w:val="32"/>
        </w:rPr>
        <w:t>9</w:t>
      </w:r>
      <w:r>
        <w:rPr>
          <w:rFonts w:ascii="仿宋_GB2312" w:hAnsi="仿宋" w:cs="Times New Roman" w:hint="eastAsia"/>
          <w:szCs w:val="32"/>
        </w:rPr>
        <w:t>月</w:t>
      </w:r>
      <w:r w:rsidR="002E41EC">
        <w:rPr>
          <w:rFonts w:ascii="仿宋_GB2312" w:hAnsi="仿宋" w:cs="Times New Roman"/>
          <w:szCs w:val="32"/>
        </w:rPr>
        <w:t>23</w:t>
      </w:r>
      <w:r>
        <w:rPr>
          <w:rFonts w:ascii="仿宋_GB2312" w:hAnsi="仿宋" w:cs="Times New Roman" w:hint="eastAsia"/>
          <w:szCs w:val="32"/>
        </w:rPr>
        <w:t>日</w:t>
      </w:r>
    </w:p>
    <w:p w:rsidR="00436D35" w:rsidRDefault="00436D35">
      <w:pPr>
        <w:spacing w:line="560" w:lineRule="exact"/>
        <w:ind w:rightChars="-364" w:right="-1135" w:firstLineChars="1796" w:firstLine="5600"/>
        <w:rPr>
          <w:rFonts w:ascii="仿宋_GB2312" w:hAnsi="仿宋" w:cs="Times New Roman"/>
          <w:szCs w:val="32"/>
        </w:rPr>
      </w:pPr>
    </w:p>
    <w:p w:rsidR="00436D35" w:rsidRDefault="00350450" w:rsidP="00162CFA">
      <w:pPr>
        <w:spacing w:line="540" w:lineRule="exact"/>
        <w:ind w:firstLineChars="200" w:firstLine="624"/>
        <w:jc w:val="center"/>
        <w:rPr>
          <w:rFonts w:ascii="仿宋_GB2312" w:hAnsi="仿宋" w:cs="Times New Roman"/>
          <w:szCs w:val="32"/>
        </w:rPr>
      </w:pPr>
      <w:r>
        <w:rPr>
          <w:rFonts w:ascii="仿宋_GB2312" w:hAnsi="仿宋" w:cs="Times New Roman" w:hint="eastAsia"/>
          <w:szCs w:val="32"/>
        </w:rPr>
        <w:t>（联系人：肖美霞  联系电话：</w:t>
      </w:r>
      <w:r w:rsidR="001A733F">
        <w:rPr>
          <w:rFonts w:ascii="仿宋_GB2312" w:hAnsi="仿宋" w:cs="Times New Roman" w:hint="eastAsia"/>
          <w:szCs w:val="32"/>
        </w:rPr>
        <w:t>0</w:t>
      </w:r>
      <w:r w:rsidR="001A733F">
        <w:rPr>
          <w:rFonts w:ascii="仿宋_GB2312" w:hAnsi="仿宋" w:cs="Times New Roman"/>
          <w:szCs w:val="32"/>
        </w:rPr>
        <w:t>20</w:t>
      </w:r>
      <w:r w:rsidR="00C74E71">
        <w:rPr>
          <w:rFonts w:ascii="仿宋_GB2312" w:hAnsi="仿宋" w:cs="Times New Roman" w:hint="eastAsia"/>
          <w:szCs w:val="32"/>
        </w:rPr>
        <w:t>84111082</w:t>
      </w:r>
      <w:r>
        <w:rPr>
          <w:rFonts w:ascii="仿宋_GB2312" w:hAnsi="仿宋" w:cs="Times New Roman" w:hint="eastAsia"/>
          <w:szCs w:val="32"/>
        </w:rPr>
        <w:t>）</w:t>
      </w:r>
    </w:p>
    <w:sectPr w:rsidR="00436D35" w:rsidSect="00D018B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sep="1" w:space="425"/>
      <w:titlePg/>
      <w:docGrid w:type="linesAndChars" w:linePitch="577" w:charSpace="-16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6687" w:rsidRDefault="00236687">
      <w:pPr>
        <w:spacing w:line="240" w:lineRule="auto"/>
      </w:pPr>
      <w:r>
        <w:separator/>
      </w:r>
    </w:p>
  </w:endnote>
  <w:endnote w:type="continuationSeparator" w:id="0">
    <w:p w:rsidR="00236687" w:rsidRDefault="002366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" w:subsetted="1" w:fontKey="{0027C0ED-F2EB-4DAD-A5A3-DED64A601BD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25141AF-B9EF-4B61-B1F3-F3FE283CC164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B5FFA83B-FA37-4098-A4D9-54536F7B5F9C}"/>
    <w:embedBold r:id="rId4" w:subsetted="1" w:fontKey="{5C2BB9D3-C0C5-4E04-8534-5BB0568025F6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37337C3-5E39-4775-B0ED-771DD19973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25646346"/>
      <w:docPartObj>
        <w:docPartGallery w:val="AutoText"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436D35" w:rsidRDefault="00350450">
        <w:pPr>
          <w:pStyle w:val="ab"/>
          <w:ind w:firstLineChars="150" w:firstLine="27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 w:rsidR="005C0F89"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="005C0F8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D634AF" w:rsidRPr="00D634AF">
          <w:rPr>
            <w:rFonts w:ascii="Times New Roman" w:hAnsi="Times New Roman" w:cs="Times New Roman"/>
            <w:noProof/>
            <w:sz w:val="28"/>
            <w:szCs w:val="28"/>
            <w:lang w:val="zh-CN"/>
          </w:rPr>
          <w:t>2</w:t>
        </w:r>
        <w:r w:rsidR="005C0F89"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22060138"/>
      <w:docPartObj>
        <w:docPartGallery w:val="AutoText"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436D35" w:rsidRDefault="00350450">
        <w:pPr>
          <w:pStyle w:val="ab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 w:rsidR="005C0F89"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="005C0F8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D634AF" w:rsidRPr="00D634AF">
          <w:rPr>
            <w:rFonts w:ascii="Times New Roman" w:hAnsi="Times New Roman" w:cs="Times New Roman"/>
            <w:noProof/>
            <w:sz w:val="28"/>
            <w:szCs w:val="28"/>
            <w:lang w:val="zh-CN"/>
          </w:rPr>
          <w:t>3</w:t>
        </w:r>
        <w:r w:rsidR="005C0F89"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DE6" w:rsidRDefault="00F37DE6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6687" w:rsidRDefault="00236687">
      <w:pPr>
        <w:spacing w:line="240" w:lineRule="auto"/>
      </w:pPr>
      <w:r>
        <w:separator/>
      </w:r>
    </w:p>
  </w:footnote>
  <w:footnote w:type="continuationSeparator" w:id="0">
    <w:p w:rsidR="00236687" w:rsidRDefault="002366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DE6" w:rsidRDefault="00F37DE6">
    <w:pPr>
      <w:pStyle w:val="a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DE6" w:rsidRDefault="00F37DE6">
    <w:pPr>
      <w:pStyle w:val="a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DE6" w:rsidRDefault="00F37DE6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6A49FA"/>
    <w:multiLevelType w:val="singleLevel"/>
    <w:tmpl w:val="5B6A49FA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attachedTemplate r:id="rId1"/>
  <w:defaultTabStop w:val="420"/>
  <w:evenAndOddHeaders/>
  <w:drawingGridHorizontalSpacing w:val="156"/>
  <w:drawingGridVerticalSpacing w:val="577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0F7"/>
    <w:rsid w:val="0000534E"/>
    <w:rsid w:val="00030B15"/>
    <w:rsid w:val="00032ABB"/>
    <w:rsid w:val="00043F61"/>
    <w:rsid w:val="0004475B"/>
    <w:rsid w:val="0004517C"/>
    <w:rsid w:val="00047AA4"/>
    <w:rsid w:val="00052D78"/>
    <w:rsid w:val="00055D6E"/>
    <w:rsid w:val="00065E8A"/>
    <w:rsid w:val="0006611A"/>
    <w:rsid w:val="0006622B"/>
    <w:rsid w:val="00067B59"/>
    <w:rsid w:val="000726D2"/>
    <w:rsid w:val="00076122"/>
    <w:rsid w:val="00080E67"/>
    <w:rsid w:val="00090F78"/>
    <w:rsid w:val="000A599B"/>
    <w:rsid w:val="000B0B6B"/>
    <w:rsid w:val="000B14A9"/>
    <w:rsid w:val="000B45CC"/>
    <w:rsid w:val="000D22D1"/>
    <w:rsid w:val="000D2F95"/>
    <w:rsid w:val="000D472B"/>
    <w:rsid w:val="000D6A64"/>
    <w:rsid w:val="000E11BA"/>
    <w:rsid w:val="000E3BC9"/>
    <w:rsid w:val="000E7208"/>
    <w:rsid w:val="000F0D2F"/>
    <w:rsid w:val="001001BF"/>
    <w:rsid w:val="00102D0A"/>
    <w:rsid w:val="00111158"/>
    <w:rsid w:val="00113566"/>
    <w:rsid w:val="00116ED7"/>
    <w:rsid w:val="00116F25"/>
    <w:rsid w:val="00137BA5"/>
    <w:rsid w:val="00137DEA"/>
    <w:rsid w:val="00143D3F"/>
    <w:rsid w:val="0015310D"/>
    <w:rsid w:val="00153A7E"/>
    <w:rsid w:val="0015523C"/>
    <w:rsid w:val="00162401"/>
    <w:rsid w:val="00162CFA"/>
    <w:rsid w:val="00165389"/>
    <w:rsid w:val="001664B8"/>
    <w:rsid w:val="0016714A"/>
    <w:rsid w:val="00170440"/>
    <w:rsid w:val="00180691"/>
    <w:rsid w:val="001835AA"/>
    <w:rsid w:val="00192A77"/>
    <w:rsid w:val="00193AEF"/>
    <w:rsid w:val="001953FD"/>
    <w:rsid w:val="0019690B"/>
    <w:rsid w:val="001A15AC"/>
    <w:rsid w:val="001A4D7B"/>
    <w:rsid w:val="001A733F"/>
    <w:rsid w:val="001B2074"/>
    <w:rsid w:val="001B26CC"/>
    <w:rsid w:val="001C3830"/>
    <w:rsid w:val="001C4193"/>
    <w:rsid w:val="001C6C10"/>
    <w:rsid w:val="001F257A"/>
    <w:rsid w:val="001F3603"/>
    <w:rsid w:val="001F40F7"/>
    <w:rsid w:val="001F691A"/>
    <w:rsid w:val="00201CE1"/>
    <w:rsid w:val="002029B3"/>
    <w:rsid w:val="00203E68"/>
    <w:rsid w:val="00204C5F"/>
    <w:rsid w:val="00216360"/>
    <w:rsid w:val="0022192B"/>
    <w:rsid w:val="00221B66"/>
    <w:rsid w:val="00236687"/>
    <w:rsid w:val="00237F7C"/>
    <w:rsid w:val="002425C7"/>
    <w:rsid w:val="002458EC"/>
    <w:rsid w:val="002512F8"/>
    <w:rsid w:val="00251D5E"/>
    <w:rsid w:val="0025343D"/>
    <w:rsid w:val="00255631"/>
    <w:rsid w:val="00261EB5"/>
    <w:rsid w:val="00262190"/>
    <w:rsid w:val="00262F8B"/>
    <w:rsid w:val="00265CBA"/>
    <w:rsid w:val="00274AD2"/>
    <w:rsid w:val="00280522"/>
    <w:rsid w:val="002B1B32"/>
    <w:rsid w:val="002B420A"/>
    <w:rsid w:val="002B470E"/>
    <w:rsid w:val="002D2105"/>
    <w:rsid w:val="002D646A"/>
    <w:rsid w:val="002E2A09"/>
    <w:rsid w:val="002E41EC"/>
    <w:rsid w:val="002F0783"/>
    <w:rsid w:val="00300CB5"/>
    <w:rsid w:val="0030202D"/>
    <w:rsid w:val="00310A7F"/>
    <w:rsid w:val="00314E0F"/>
    <w:rsid w:val="00316D36"/>
    <w:rsid w:val="00317A4C"/>
    <w:rsid w:val="00321F66"/>
    <w:rsid w:val="0032427B"/>
    <w:rsid w:val="00327E07"/>
    <w:rsid w:val="00330A72"/>
    <w:rsid w:val="00350450"/>
    <w:rsid w:val="003508A2"/>
    <w:rsid w:val="003539FC"/>
    <w:rsid w:val="00360996"/>
    <w:rsid w:val="00365AC0"/>
    <w:rsid w:val="003667C6"/>
    <w:rsid w:val="00387133"/>
    <w:rsid w:val="003A3701"/>
    <w:rsid w:val="003C4BE5"/>
    <w:rsid w:val="003C796A"/>
    <w:rsid w:val="003D2FE4"/>
    <w:rsid w:val="003D4369"/>
    <w:rsid w:val="003D450E"/>
    <w:rsid w:val="003F4506"/>
    <w:rsid w:val="00402970"/>
    <w:rsid w:val="00406824"/>
    <w:rsid w:val="00420221"/>
    <w:rsid w:val="00427492"/>
    <w:rsid w:val="00434B62"/>
    <w:rsid w:val="00436D35"/>
    <w:rsid w:val="00437CA5"/>
    <w:rsid w:val="00442F8D"/>
    <w:rsid w:val="00443B24"/>
    <w:rsid w:val="00445496"/>
    <w:rsid w:val="004459C9"/>
    <w:rsid w:val="004547EE"/>
    <w:rsid w:val="00455838"/>
    <w:rsid w:val="004648DD"/>
    <w:rsid w:val="00465033"/>
    <w:rsid w:val="00467F8A"/>
    <w:rsid w:val="00470269"/>
    <w:rsid w:val="00477B7E"/>
    <w:rsid w:val="004821DE"/>
    <w:rsid w:val="00482D75"/>
    <w:rsid w:val="00484FE5"/>
    <w:rsid w:val="004B287C"/>
    <w:rsid w:val="004B35C2"/>
    <w:rsid w:val="004B445A"/>
    <w:rsid w:val="004B6FCD"/>
    <w:rsid w:val="004C09F7"/>
    <w:rsid w:val="004C5FBC"/>
    <w:rsid w:val="004D39E9"/>
    <w:rsid w:val="004D5A01"/>
    <w:rsid w:val="004E6CB1"/>
    <w:rsid w:val="004F18C7"/>
    <w:rsid w:val="005150A9"/>
    <w:rsid w:val="0053612E"/>
    <w:rsid w:val="00536491"/>
    <w:rsid w:val="00545857"/>
    <w:rsid w:val="00560B97"/>
    <w:rsid w:val="00566509"/>
    <w:rsid w:val="00583101"/>
    <w:rsid w:val="00585DF9"/>
    <w:rsid w:val="00597AA6"/>
    <w:rsid w:val="005A02CB"/>
    <w:rsid w:val="005B2E63"/>
    <w:rsid w:val="005C0F89"/>
    <w:rsid w:val="005C1350"/>
    <w:rsid w:val="005D2B72"/>
    <w:rsid w:val="005D39AC"/>
    <w:rsid w:val="005E06C3"/>
    <w:rsid w:val="005E400A"/>
    <w:rsid w:val="005F4816"/>
    <w:rsid w:val="006022A1"/>
    <w:rsid w:val="00612A74"/>
    <w:rsid w:val="00630579"/>
    <w:rsid w:val="00633F67"/>
    <w:rsid w:val="00654F5A"/>
    <w:rsid w:val="00661207"/>
    <w:rsid w:val="0066256D"/>
    <w:rsid w:val="00662B53"/>
    <w:rsid w:val="006663EE"/>
    <w:rsid w:val="00672858"/>
    <w:rsid w:val="006738F1"/>
    <w:rsid w:val="00680E17"/>
    <w:rsid w:val="006A4B96"/>
    <w:rsid w:val="006A7B1A"/>
    <w:rsid w:val="006C460D"/>
    <w:rsid w:val="006E2841"/>
    <w:rsid w:val="006E4BF7"/>
    <w:rsid w:val="006E5DA8"/>
    <w:rsid w:val="006E62FA"/>
    <w:rsid w:val="007061E6"/>
    <w:rsid w:val="00707174"/>
    <w:rsid w:val="00714C07"/>
    <w:rsid w:val="00721FE0"/>
    <w:rsid w:val="00722647"/>
    <w:rsid w:val="007269D8"/>
    <w:rsid w:val="00737A0D"/>
    <w:rsid w:val="00745D45"/>
    <w:rsid w:val="0075514B"/>
    <w:rsid w:val="007645F9"/>
    <w:rsid w:val="007862B3"/>
    <w:rsid w:val="00792452"/>
    <w:rsid w:val="007933BF"/>
    <w:rsid w:val="00797450"/>
    <w:rsid w:val="007B5908"/>
    <w:rsid w:val="007C097A"/>
    <w:rsid w:val="007C31B7"/>
    <w:rsid w:val="007D2BC8"/>
    <w:rsid w:val="007D337A"/>
    <w:rsid w:val="007E4D96"/>
    <w:rsid w:val="007F1A60"/>
    <w:rsid w:val="007F3022"/>
    <w:rsid w:val="007F5156"/>
    <w:rsid w:val="007F53D4"/>
    <w:rsid w:val="007F66A6"/>
    <w:rsid w:val="00800D83"/>
    <w:rsid w:val="00804651"/>
    <w:rsid w:val="00811A4E"/>
    <w:rsid w:val="00812A08"/>
    <w:rsid w:val="008133EF"/>
    <w:rsid w:val="00827E55"/>
    <w:rsid w:val="00835D63"/>
    <w:rsid w:val="00845F63"/>
    <w:rsid w:val="0085406F"/>
    <w:rsid w:val="00855591"/>
    <w:rsid w:val="00855E17"/>
    <w:rsid w:val="00862512"/>
    <w:rsid w:val="0086691F"/>
    <w:rsid w:val="008674F4"/>
    <w:rsid w:val="00885839"/>
    <w:rsid w:val="00885C5E"/>
    <w:rsid w:val="00886AD2"/>
    <w:rsid w:val="00886BF3"/>
    <w:rsid w:val="008915B7"/>
    <w:rsid w:val="00894CD4"/>
    <w:rsid w:val="008A57A9"/>
    <w:rsid w:val="008A7B50"/>
    <w:rsid w:val="008D18F5"/>
    <w:rsid w:val="008D623B"/>
    <w:rsid w:val="008E743C"/>
    <w:rsid w:val="008F44B5"/>
    <w:rsid w:val="00900508"/>
    <w:rsid w:val="009007FF"/>
    <w:rsid w:val="00905B17"/>
    <w:rsid w:val="009106E6"/>
    <w:rsid w:val="00914935"/>
    <w:rsid w:val="00915FB3"/>
    <w:rsid w:val="009265FF"/>
    <w:rsid w:val="00937FEC"/>
    <w:rsid w:val="00942112"/>
    <w:rsid w:val="00946DAA"/>
    <w:rsid w:val="00961742"/>
    <w:rsid w:val="00965AB6"/>
    <w:rsid w:val="00966273"/>
    <w:rsid w:val="00982C19"/>
    <w:rsid w:val="009966A1"/>
    <w:rsid w:val="009A5441"/>
    <w:rsid w:val="009B490E"/>
    <w:rsid w:val="009C5CB4"/>
    <w:rsid w:val="009D44CE"/>
    <w:rsid w:val="009E1217"/>
    <w:rsid w:val="009E3801"/>
    <w:rsid w:val="00A0511F"/>
    <w:rsid w:val="00A059D7"/>
    <w:rsid w:val="00A14F7B"/>
    <w:rsid w:val="00A25DC7"/>
    <w:rsid w:val="00A43BF2"/>
    <w:rsid w:val="00A56074"/>
    <w:rsid w:val="00A64785"/>
    <w:rsid w:val="00A67AF0"/>
    <w:rsid w:val="00A713D1"/>
    <w:rsid w:val="00A72919"/>
    <w:rsid w:val="00A72F8E"/>
    <w:rsid w:val="00A915EA"/>
    <w:rsid w:val="00AA08CC"/>
    <w:rsid w:val="00AB7102"/>
    <w:rsid w:val="00AC0B2E"/>
    <w:rsid w:val="00AC5C22"/>
    <w:rsid w:val="00AC5E51"/>
    <w:rsid w:val="00AC6A3E"/>
    <w:rsid w:val="00AD39F5"/>
    <w:rsid w:val="00AF2D96"/>
    <w:rsid w:val="00B004DD"/>
    <w:rsid w:val="00B00D22"/>
    <w:rsid w:val="00B1657A"/>
    <w:rsid w:val="00B3402D"/>
    <w:rsid w:val="00B42107"/>
    <w:rsid w:val="00B450EC"/>
    <w:rsid w:val="00B55CED"/>
    <w:rsid w:val="00B647F4"/>
    <w:rsid w:val="00B65400"/>
    <w:rsid w:val="00B84AFA"/>
    <w:rsid w:val="00B865C9"/>
    <w:rsid w:val="00B87F12"/>
    <w:rsid w:val="00B917B5"/>
    <w:rsid w:val="00B9730B"/>
    <w:rsid w:val="00BB690D"/>
    <w:rsid w:val="00BC1EED"/>
    <w:rsid w:val="00BD0D4A"/>
    <w:rsid w:val="00BE1C49"/>
    <w:rsid w:val="00BE348A"/>
    <w:rsid w:val="00BE5E33"/>
    <w:rsid w:val="00BE5EF7"/>
    <w:rsid w:val="00BF3C1A"/>
    <w:rsid w:val="00BF7B90"/>
    <w:rsid w:val="00C01CF1"/>
    <w:rsid w:val="00C05DA8"/>
    <w:rsid w:val="00C143EB"/>
    <w:rsid w:val="00C17A79"/>
    <w:rsid w:val="00C20752"/>
    <w:rsid w:val="00C20B4E"/>
    <w:rsid w:val="00C23251"/>
    <w:rsid w:val="00C23C1D"/>
    <w:rsid w:val="00C2782D"/>
    <w:rsid w:val="00C30E21"/>
    <w:rsid w:val="00C5650C"/>
    <w:rsid w:val="00C71999"/>
    <w:rsid w:val="00C74E71"/>
    <w:rsid w:val="00C83748"/>
    <w:rsid w:val="00CA0642"/>
    <w:rsid w:val="00CA297F"/>
    <w:rsid w:val="00CC443F"/>
    <w:rsid w:val="00CD0B73"/>
    <w:rsid w:val="00CE1FCA"/>
    <w:rsid w:val="00CE6BD2"/>
    <w:rsid w:val="00CF0BB3"/>
    <w:rsid w:val="00D018B4"/>
    <w:rsid w:val="00D0318A"/>
    <w:rsid w:val="00D12D05"/>
    <w:rsid w:val="00D2291D"/>
    <w:rsid w:val="00D270BE"/>
    <w:rsid w:val="00D27289"/>
    <w:rsid w:val="00D3354F"/>
    <w:rsid w:val="00D404B2"/>
    <w:rsid w:val="00D430DB"/>
    <w:rsid w:val="00D46547"/>
    <w:rsid w:val="00D51EB7"/>
    <w:rsid w:val="00D634AF"/>
    <w:rsid w:val="00D65E9F"/>
    <w:rsid w:val="00D9127E"/>
    <w:rsid w:val="00D9405D"/>
    <w:rsid w:val="00DA18F0"/>
    <w:rsid w:val="00DA2D0F"/>
    <w:rsid w:val="00DB493F"/>
    <w:rsid w:val="00DD0D46"/>
    <w:rsid w:val="00DD29A6"/>
    <w:rsid w:val="00DD71E3"/>
    <w:rsid w:val="00DE1249"/>
    <w:rsid w:val="00DE1946"/>
    <w:rsid w:val="00DE36D6"/>
    <w:rsid w:val="00DE6E97"/>
    <w:rsid w:val="00DF07D8"/>
    <w:rsid w:val="00DF149D"/>
    <w:rsid w:val="00DF4B66"/>
    <w:rsid w:val="00E04624"/>
    <w:rsid w:val="00E05D5E"/>
    <w:rsid w:val="00E21AA9"/>
    <w:rsid w:val="00E24535"/>
    <w:rsid w:val="00E25E56"/>
    <w:rsid w:val="00E27B9C"/>
    <w:rsid w:val="00E34E53"/>
    <w:rsid w:val="00E42C08"/>
    <w:rsid w:val="00E47A39"/>
    <w:rsid w:val="00E525A7"/>
    <w:rsid w:val="00E546B9"/>
    <w:rsid w:val="00E81587"/>
    <w:rsid w:val="00E85A0E"/>
    <w:rsid w:val="00E877E1"/>
    <w:rsid w:val="00E90DDA"/>
    <w:rsid w:val="00E92FCF"/>
    <w:rsid w:val="00E936C7"/>
    <w:rsid w:val="00E9378D"/>
    <w:rsid w:val="00E93D86"/>
    <w:rsid w:val="00EB45F9"/>
    <w:rsid w:val="00EB4932"/>
    <w:rsid w:val="00EF0F70"/>
    <w:rsid w:val="00EF712D"/>
    <w:rsid w:val="00F107F1"/>
    <w:rsid w:val="00F10BD3"/>
    <w:rsid w:val="00F27225"/>
    <w:rsid w:val="00F33553"/>
    <w:rsid w:val="00F34512"/>
    <w:rsid w:val="00F37DE6"/>
    <w:rsid w:val="00F51FF9"/>
    <w:rsid w:val="00F52ABD"/>
    <w:rsid w:val="00F61696"/>
    <w:rsid w:val="00F6567F"/>
    <w:rsid w:val="00F8215D"/>
    <w:rsid w:val="00F835BD"/>
    <w:rsid w:val="00F902AA"/>
    <w:rsid w:val="00FA3C5A"/>
    <w:rsid w:val="00FD0270"/>
    <w:rsid w:val="00FD561B"/>
    <w:rsid w:val="00FE6225"/>
    <w:rsid w:val="00FF1E97"/>
    <w:rsid w:val="00FF506D"/>
    <w:rsid w:val="00FF72A1"/>
    <w:rsid w:val="00FF79B1"/>
    <w:rsid w:val="10E04834"/>
    <w:rsid w:val="4A485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DAF989D8-BB57-472D-9672-0C9D5180E025}"/>
</w:setting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ebiah.sysu.edu.cn/apply" TargetMode="External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7169;&#26495;&#26234;&#33021;&#32418;&#22836;\&#20013;&#23665;&#22823;&#23398;&#27169;&#2649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A1AB574-77F5-42E5-B537-EA58CBDA9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中山大学模板</Template>
  <TotalTime>59</TotalTime>
  <Pages>3</Pages>
  <Words>140</Words>
  <Characters>798</Characters>
  <Application>Microsoft Office Word</Application>
  <DocSecurity>0</DocSecurity>
  <Lines>6</Lines>
  <Paragraphs>1</Paragraphs>
  <ScaleCrop>false</ScaleCrop>
  <Company>SYSU</Company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Xiao</cp:lastModifiedBy>
  <cp:revision>10</cp:revision>
  <cp:lastPrinted>2020-09-22T07:32:00Z</cp:lastPrinted>
  <dcterms:created xsi:type="dcterms:W3CDTF">2020-09-23T02:30:00Z</dcterms:created>
  <dcterms:modified xsi:type="dcterms:W3CDTF">2020-09-24T02:35:00Z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